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C46B" w14:textId="13163C98" w:rsidR="001F229C" w:rsidRPr="00C84A27" w:rsidRDefault="008726CB" w:rsidP="00C84A27">
      <w:pPr>
        <w:pStyle w:val="SpecialTitleHighlight"/>
      </w:pPr>
      <w:r>
        <w:t xml:space="preserve">Draft of </w:t>
      </w:r>
      <w:r w:rsidR="00866CAD">
        <w:t>UI LEAD 202</w:t>
      </w:r>
      <w:r w:rsidR="004C32AE">
        <w:t>6</w:t>
      </w:r>
      <w:r w:rsidR="00866CAD">
        <w:t xml:space="preserve"> Schedule</w:t>
      </w:r>
    </w:p>
    <w:p w14:paraId="3488D28D" w14:textId="2CAC4636" w:rsidR="004728F5" w:rsidRPr="00030FAF" w:rsidRDefault="004728F5" w:rsidP="003C5A5F">
      <w:pPr>
        <w:pStyle w:val="Heading3"/>
        <w:rPr>
          <w:sz w:val="16"/>
          <w:szCs w:val="16"/>
        </w:rPr>
      </w:pPr>
    </w:p>
    <w:tbl>
      <w:tblPr>
        <w:tblStyle w:val="DEFAULTGOLDHEADERNOGRID"/>
        <w:tblW w:w="10260" w:type="dxa"/>
        <w:tblLook w:val="04A0" w:firstRow="1" w:lastRow="0" w:firstColumn="1" w:lastColumn="0" w:noHBand="0" w:noVBand="1"/>
      </w:tblPr>
      <w:tblGrid>
        <w:gridCol w:w="4230"/>
        <w:gridCol w:w="2250"/>
        <w:gridCol w:w="1890"/>
        <w:gridCol w:w="1890"/>
      </w:tblGrid>
      <w:tr w:rsidR="00866CAD" w:rsidRPr="00A8626A" w14:paraId="5A6D4DEF" w14:textId="77777777" w:rsidTr="00656AE6">
        <w:trPr>
          <w:cnfStyle w:val="100000000000" w:firstRow="1" w:lastRow="0" w:firstColumn="0" w:lastColumn="0" w:oddVBand="0" w:evenVBand="0" w:oddHBand="0" w:evenHBand="0" w:firstRowFirstColumn="0" w:firstRowLastColumn="0" w:lastRowFirstColumn="0" w:lastRowLastColumn="0"/>
          <w:trHeight w:val="162"/>
        </w:trPr>
        <w:tc>
          <w:tcPr>
            <w:tcW w:w="4230" w:type="dxa"/>
          </w:tcPr>
          <w:p w14:paraId="000238C7" w14:textId="6CEE2E1B" w:rsidR="00866CAD" w:rsidRPr="00E77B3F" w:rsidRDefault="00866CAD" w:rsidP="00E77B3F">
            <w:r>
              <w:t>Event</w:t>
            </w:r>
          </w:p>
        </w:tc>
        <w:tc>
          <w:tcPr>
            <w:tcW w:w="2250" w:type="dxa"/>
          </w:tcPr>
          <w:p w14:paraId="7048DDB1" w14:textId="55BF0970" w:rsidR="00866CAD" w:rsidRPr="00E77B3F" w:rsidRDefault="00866CAD" w:rsidP="00E77B3F">
            <w:r>
              <w:t>Date</w:t>
            </w:r>
          </w:p>
        </w:tc>
        <w:tc>
          <w:tcPr>
            <w:tcW w:w="1890" w:type="dxa"/>
          </w:tcPr>
          <w:p w14:paraId="366DC05F" w14:textId="59FA51F5" w:rsidR="00866CAD" w:rsidRPr="00E77B3F" w:rsidRDefault="00866CAD" w:rsidP="00E77B3F">
            <w:r>
              <w:t>Time</w:t>
            </w:r>
          </w:p>
        </w:tc>
        <w:tc>
          <w:tcPr>
            <w:tcW w:w="1890" w:type="dxa"/>
          </w:tcPr>
          <w:p w14:paraId="2B79C186" w14:textId="7537F547" w:rsidR="00866CAD" w:rsidRPr="00E77B3F" w:rsidRDefault="00866CAD" w:rsidP="00E77B3F">
            <w:r>
              <w:t>Location</w:t>
            </w:r>
          </w:p>
        </w:tc>
      </w:tr>
      <w:tr w:rsidR="00866CAD" w:rsidRPr="00A8626A" w14:paraId="51553A23" w14:textId="77777777" w:rsidTr="00656AE6">
        <w:trPr>
          <w:cnfStyle w:val="000000100000" w:firstRow="0" w:lastRow="0" w:firstColumn="0" w:lastColumn="0" w:oddVBand="0" w:evenVBand="0" w:oddHBand="1" w:evenHBand="0" w:firstRowFirstColumn="0" w:firstRowLastColumn="0" w:lastRowFirstColumn="0" w:lastRowLastColumn="0"/>
          <w:trHeight w:val="161"/>
        </w:trPr>
        <w:tc>
          <w:tcPr>
            <w:tcW w:w="4230" w:type="dxa"/>
          </w:tcPr>
          <w:p w14:paraId="2E53A311" w14:textId="6273006D" w:rsidR="00866CAD" w:rsidRPr="00BE7A5E" w:rsidRDefault="00866CAD" w:rsidP="00E77B3F">
            <w:pPr>
              <w:rPr>
                <w:b/>
                <w:bCs/>
                <w:szCs w:val="18"/>
              </w:rPr>
            </w:pPr>
            <w:r w:rsidRPr="005E25BA">
              <w:rPr>
                <w:b/>
                <w:bCs/>
                <w:color w:val="000000" w:themeColor="text1"/>
              </w:rPr>
              <w:t>Welcome Email</w:t>
            </w:r>
          </w:p>
        </w:tc>
        <w:tc>
          <w:tcPr>
            <w:tcW w:w="2250" w:type="dxa"/>
          </w:tcPr>
          <w:p w14:paraId="59A38377" w14:textId="106E629B" w:rsidR="00866CAD" w:rsidRPr="00E77B3F" w:rsidRDefault="008C408E" w:rsidP="00E77B3F">
            <w:r>
              <w:t>By May 16</w:t>
            </w:r>
            <w:r w:rsidR="00866CAD">
              <w:t>. 2025</w:t>
            </w:r>
          </w:p>
        </w:tc>
        <w:tc>
          <w:tcPr>
            <w:tcW w:w="1890" w:type="dxa"/>
          </w:tcPr>
          <w:p w14:paraId="70F74039" w14:textId="18CAC27D" w:rsidR="00866CAD" w:rsidRPr="00E77B3F" w:rsidRDefault="00866CAD" w:rsidP="00E77B3F"/>
        </w:tc>
        <w:tc>
          <w:tcPr>
            <w:tcW w:w="1890" w:type="dxa"/>
          </w:tcPr>
          <w:p w14:paraId="5867BC4C" w14:textId="5AD0D6BC" w:rsidR="00866CAD" w:rsidRPr="00E77B3F" w:rsidRDefault="00866CAD" w:rsidP="00E77B3F">
            <w:r>
              <w:t>Email from Scott</w:t>
            </w:r>
          </w:p>
        </w:tc>
      </w:tr>
      <w:tr w:rsidR="00F42904" w:rsidRPr="00A8626A" w14:paraId="20F5DED6" w14:textId="77777777" w:rsidTr="00656AE6">
        <w:trPr>
          <w:cnfStyle w:val="000000010000" w:firstRow="0" w:lastRow="0" w:firstColumn="0" w:lastColumn="0" w:oddVBand="0" w:evenVBand="0" w:oddHBand="0" w:evenHBand="1" w:firstRowFirstColumn="0" w:firstRowLastColumn="0" w:lastRowFirstColumn="0" w:lastRowLastColumn="0"/>
          <w:trHeight w:val="251"/>
        </w:trPr>
        <w:tc>
          <w:tcPr>
            <w:tcW w:w="4230" w:type="dxa"/>
          </w:tcPr>
          <w:p w14:paraId="32E27B42" w14:textId="35203689" w:rsidR="00F42904" w:rsidRPr="005E25BA" w:rsidRDefault="00F42904" w:rsidP="00F42904">
            <w:pPr>
              <w:rPr>
                <w:b/>
                <w:bCs/>
              </w:rPr>
            </w:pPr>
            <w:r w:rsidRPr="005E25BA">
              <w:rPr>
                <w:b/>
                <w:bCs/>
                <w:color w:val="000000" w:themeColor="text1"/>
              </w:rPr>
              <w:t>Send Out Strengths Assessment Codes</w:t>
            </w:r>
          </w:p>
        </w:tc>
        <w:tc>
          <w:tcPr>
            <w:tcW w:w="2250" w:type="dxa"/>
          </w:tcPr>
          <w:p w14:paraId="359F70F0" w14:textId="2FD8ECCE" w:rsidR="00F42904" w:rsidRDefault="00F42904" w:rsidP="00F42904">
            <w:r>
              <w:t>By May 28</w:t>
            </w:r>
          </w:p>
        </w:tc>
        <w:tc>
          <w:tcPr>
            <w:tcW w:w="1890" w:type="dxa"/>
          </w:tcPr>
          <w:p w14:paraId="40BC787C" w14:textId="77777777" w:rsidR="00F42904" w:rsidRDefault="00F42904" w:rsidP="00F42904"/>
        </w:tc>
        <w:tc>
          <w:tcPr>
            <w:tcW w:w="1890" w:type="dxa"/>
          </w:tcPr>
          <w:p w14:paraId="196709F6" w14:textId="77777777" w:rsidR="00F42904" w:rsidRDefault="00F42904" w:rsidP="00F42904"/>
        </w:tc>
      </w:tr>
      <w:tr w:rsidR="00866CAD" w:rsidRPr="00A8626A" w14:paraId="4DC3EE75" w14:textId="77777777" w:rsidTr="00656AE6">
        <w:trPr>
          <w:cnfStyle w:val="000000100000" w:firstRow="0" w:lastRow="0" w:firstColumn="0" w:lastColumn="0" w:oddVBand="0" w:evenVBand="0" w:oddHBand="1" w:evenHBand="0" w:firstRowFirstColumn="0" w:firstRowLastColumn="0" w:lastRowFirstColumn="0" w:lastRowLastColumn="0"/>
          <w:trHeight w:val="251"/>
        </w:trPr>
        <w:tc>
          <w:tcPr>
            <w:tcW w:w="4230" w:type="dxa"/>
          </w:tcPr>
          <w:p w14:paraId="4DA4229C" w14:textId="1A68229A" w:rsidR="00866CAD" w:rsidRPr="005E25BA" w:rsidRDefault="00866CAD" w:rsidP="00E77B3F">
            <w:pPr>
              <w:rPr>
                <w:b/>
                <w:bCs/>
              </w:rPr>
            </w:pPr>
            <w:r w:rsidRPr="008F69FD">
              <w:rPr>
                <w:b/>
                <w:bCs/>
                <w:color w:val="BD472A"/>
              </w:rPr>
              <w:t>UI LEAD Kickoff/Overview of Program</w:t>
            </w:r>
            <w:r w:rsidR="001F229C">
              <w:rPr>
                <w:b/>
                <w:bCs/>
                <w:color w:val="BD472A"/>
              </w:rPr>
              <w:t xml:space="preserve"> (Co)</w:t>
            </w:r>
          </w:p>
        </w:tc>
        <w:tc>
          <w:tcPr>
            <w:tcW w:w="2250" w:type="dxa"/>
          </w:tcPr>
          <w:p w14:paraId="2CD0A8F8" w14:textId="18D9333F" w:rsidR="00866CAD" w:rsidRPr="00E77B3F" w:rsidRDefault="00BD3EFA" w:rsidP="00E77B3F">
            <w:r>
              <w:t xml:space="preserve">May </w:t>
            </w:r>
            <w:r w:rsidR="005C33EC">
              <w:t>29</w:t>
            </w:r>
          </w:p>
        </w:tc>
        <w:tc>
          <w:tcPr>
            <w:tcW w:w="1890" w:type="dxa"/>
          </w:tcPr>
          <w:p w14:paraId="5BEEF3F4" w14:textId="5B31D5F8" w:rsidR="00866CAD" w:rsidRPr="00E77B3F" w:rsidRDefault="00866CAD" w:rsidP="00E77B3F">
            <w:r>
              <w:t xml:space="preserve">8 a.m. – noon </w:t>
            </w:r>
          </w:p>
        </w:tc>
        <w:tc>
          <w:tcPr>
            <w:tcW w:w="1890" w:type="dxa"/>
          </w:tcPr>
          <w:p w14:paraId="7911CAE1" w14:textId="5E9EBA26" w:rsidR="00866CAD" w:rsidRPr="00E77B3F" w:rsidRDefault="00866CAD" w:rsidP="00E77B3F">
            <w:r>
              <w:t>UCC 2520D</w:t>
            </w:r>
          </w:p>
        </w:tc>
      </w:tr>
      <w:tr w:rsidR="00866CAD" w:rsidRPr="00A8626A" w14:paraId="0991F702"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1F126C57" w14:textId="77777777" w:rsidR="00866CAD" w:rsidRDefault="00866CAD" w:rsidP="00866CAD">
            <w:pPr>
              <w:pStyle w:val="TableText0"/>
              <w:rPr>
                <w:b/>
                <w:bCs/>
                <w:color w:val="000000" w:themeColor="text1"/>
              </w:rPr>
            </w:pPr>
            <w:r w:rsidRPr="005E25BA">
              <w:rPr>
                <w:b/>
                <w:bCs/>
                <w:color w:val="000000" w:themeColor="text1"/>
              </w:rPr>
              <w:t>Strengths Assessment Completion Deadline</w:t>
            </w:r>
          </w:p>
          <w:p w14:paraId="60BBAF45" w14:textId="1EE87CE0" w:rsidR="007A6564" w:rsidRPr="005E25BA" w:rsidRDefault="007A6564" w:rsidP="00866CAD">
            <w:pPr>
              <w:pStyle w:val="TableText0"/>
              <w:rPr>
                <w:b/>
                <w:bCs/>
              </w:rPr>
            </w:pPr>
            <w:r>
              <w:rPr>
                <w:b/>
                <w:bCs/>
                <w:color w:val="000000" w:themeColor="text1"/>
              </w:rPr>
              <w:t>Send Out DISC Assessment Codes</w:t>
            </w:r>
          </w:p>
        </w:tc>
        <w:tc>
          <w:tcPr>
            <w:tcW w:w="2250" w:type="dxa"/>
          </w:tcPr>
          <w:p w14:paraId="1B3FCCAD" w14:textId="68053E2E" w:rsidR="00866CAD" w:rsidRDefault="001D75B7" w:rsidP="00E77B3F">
            <w:r>
              <w:t xml:space="preserve">By </w:t>
            </w:r>
            <w:r w:rsidR="00866CAD">
              <w:t xml:space="preserve">June </w:t>
            </w:r>
            <w:r>
              <w:t>4</w:t>
            </w:r>
          </w:p>
        </w:tc>
        <w:tc>
          <w:tcPr>
            <w:tcW w:w="1890" w:type="dxa"/>
          </w:tcPr>
          <w:p w14:paraId="799BBDD2" w14:textId="77777777" w:rsidR="00866CAD" w:rsidRPr="008660FC" w:rsidRDefault="00866CAD" w:rsidP="00E77B3F"/>
        </w:tc>
        <w:tc>
          <w:tcPr>
            <w:tcW w:w="1890" w:type="dxa"/>
          </w:tcPr>
          <w:p w14:paraId="66CE0B3C" w14:textId="77777777" w:rsidR="00866CAD" w:rsidRPr="008660FC" w:rsidRDefault="00866CAD" w:rsidP="00E77B3F"/>
        </w:tc>
      </w:tr>
      <w:tr w:rsidR="00866CAD" w:rsidRPr="00A8626A" w14:paraId="27D480AE"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43C1EA06" w14:textId="77777777" w:rsidR="00866CAD" w:rsidRDefault="00866CAD" w:rsidP="00866CAD">
            <w:pPr>
              <w:pStyle w:val="TableText0"/>
            </w:pPr>
            <w:r>
              <w:t>Cohort Session One Prework</w:t>
            </w:r>
          </w:p>
          <w:p w14:paraId="04158C4A" w14:textId="77777777" w:rsidR="007C2DDD" w:rsidRDefault="007C2DDD" w:rsidP="007C2DDD">
            <w:pPr>
              <w:pStyle w:val="TableText0"/>
              <w:numPr>
                <w:ilvl w:val="0"/>
                <w:numId w:val="39"/>
              </w:numPr>
            </w:pPr>
            <w:r>
              <w:t>Review Strengths report</w:t>
            </w:r>
          </w:p>
          <w:p w14:paraId="498208C0" w14:textId="77777777" w:rsidR="0027112B" w:rsidRDefault="0027112B" w:rsidP="007C2DDD">
            <w:pPr>
              <w:pStyle w:val="TableText0"/>
              <w:numPr>
                <w:ilvl w:val="0"/>
                <w:numId w:val="39"/>
              </w:numPr>
            </w:pPr>
            <w:r>
              <w:t>Watch Intro to Strengths video (ICON)</w:t>
            </w:r>
          </w:p>
          <w:p w14:paraId="28A41FF4" w14:textId="019FDFA5" w:rsidR="00AF759B" w:rsidRDefault="00AF759B" w:rsidP="007C2DDD">
            <w:pPr>
              <w:pStyle w:val="TableText0"/>
              <w:numPr>
                <w:ilvl w:val="0"/>
                <w:numId w:val="39"/>
              </w:numPr>
            </w:pPr>
            <w:r>
              <w:t xml:space="preserve">Complete Strengths What Might Be Possible </w:t>
            </w:r>
            <w:r w:rsidR="00420687">
              <w:t>Document</w:t>
            </w:r>
          </w:p>
        </w:tc>
        <w:tc>
          <w:tcPr>
            <w:tcW w:w="2250" w:type="dxa"/>
          </w:tcPr>
          <w:p w14:paraId="3B6A9F52" w14:textId="18D4CD90" w:rsidR="00866CAD" w:rsidRDefault="009968BD" w:rsidP="00E77B3F">
            <w:r>
              <w:t>By June 10</w:t>
            </w:r>
          </w:p>
        </w:tc>
        <w:tc>
          <w:tcPr>
            <w:tcW w:w="1890" w:type="dxa"/>
          </w:tcPr>
          <w:p w14:paraId="046ED1CD" w14:textId="5BCF900B" w:rsidR="00866CAD" w:rsidRPr="008660FC" w:rsidRDefault="00866CAD" w:rsidP="00E77B3F">
            <w:r>
              <w:t>1</w:t>
            </w:r>
            <w:r w:rsidR="006D30DB">
              <w:t>5</w:t>
            </w:r>
            <w:r>
              <w:t xml:space="preserve"> minutes</w:t>
            </w:r>
          </w:p>
        </w:tc>
        <w:tc>
          <w:tcPr>
            <w:tcW w:w="1890" w:type="dxa"/>
          </w:tcPr>
          <w:p w14:paraId="2A73641D" w14:textId="77777777" w:rsidR="00866CAD" w:rsidRPr="008660FC" w:rsidRDefault="00866CAD" w:rsidP="00E77B3F"/>
        </w:tc>
      </w:tr>
      <w:tr w:rsidR="00866CAD" w:rsidRPr="00A8626A" w14:paraId="01015A84"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5A2BB1C1" w14:textId="58169772" w:rsidR="00866CAD" w:rsidRPr="008F69FD" w:rsidRDefault="00866CAD" w:rsidP="00866CAD">
            <w:pPr>
              <w:pStyle w:val="TableText0"/>
              <w:rPr>
                <w:b/>
                <w:bCs/>
                <w:color w:val="BD472A"/>
              </w:rPr>
            </w:pPr>
            <w:r w:rsidRPr="008F69FD">
              <w:rPr>
                <w:b/>
                <w:bCs/>
                <w:color w:val="BD472A"/>
              </w:rPr>
              <w:t>Cohort Session One</w:t>
            </w:r>
            <w:r w:rsidR="001F229C">
              <w:rPr>
                <w:b/>
                <w:bCs/>
                <w:color w:val="BD472A"/>
              </w:rPr>
              <w:t xml:space="preserve"> (Co)</w:t>
            </w:r>
          </w:p>
          <w:p w14:paraId="22B5482E" w14:textId="3AE2A946" w:rsidR="00011AB5" w:rsidRPr="007965B9" w:rsidRDefault="0027112B" w:rsidP="007965B9">
            <w:pPr>
              <w:pStyle w:val="TableText0"/>
              <w:numPr>
                <w:ilvl w:val="0"/>
                <w:numId w:val="40"/>
              </w:numPr>
            </w:pPr>
            <w:proofErr w:type="gramStart"/>
            <w:r w:rsidRPr="00011AB5">
              <w:rPr>
                <w:b/>
                <w:bCs/>
              </w:rPr>
              <w:t>Strengths</w:t>
            </w:r>
            <w:proofErr w:type="gramEnd"/>
            <w:r>
              <w:t xml:space="preserve"> assessment session</w:t>
            </w:r>
          </w:p>
        </w:tc>
        <w:tc>
          <w:tcPr>
            <w:tcW w:w="2250" w:type="dxa"/>
          </w:tcPr>
          <w:p w14:paraId="1F9EBF71" w14:textId="3CD5D490" w:rsidR="00866CAD" w:rsidRDefault="00866CAD" w:rsidP="00E77B3F">
            <w:r>
              <w:t xml:space="preserve">June </w:t>
            </w:r>
            <w:r w:rsidR="00AE382F">
              <w:t>11</w:t>
            </w:r>
          </w:p>
        </w:tc>
        <w:tc>
          <w:tcPr>
            <w:tcW w:w="1890" w:type="dxa"/>
          </w:tcPr>
          <w:p w14:paraId="51EFD35A" w14:textId="3C5EA14C" w:rsidR="00866CAD" w:rsidRDefault="00BE0454" w:rsidP="00E77B3F">
            <w:r>
              <w:t>2</w:t>
            </w:r>
            <w:r w:rsidR="00866CAD">
              <w:t xml:space="preserve"> hours</w:t>
            </w:r>
          </w:p>
          <w:p w14:paraId="28230468" w14:textId="78E1B095" w:rsidR="00866CAD" w:rsidRDefault="00866CAD" w:rsidP="00E77B3F">
            <w:proofErr w:type="spellStart"/>
            <w:r>
              <w:t>Expcct</w:t>
            </w:r>
            <w:proofErr w:type="spellEnd"/>
            <w:r>
              <w:t xml:space="preserve"> an Outlook Invite from Scott</w:t>
            </w:r>
          </w:p>
        </w:tc>
        <w:tc>
          <w:tcPr>
            <w:tcW w:w="1890" w:type="dxa"/>
          </w:tcPr>
          <w:p w14:paraId="626CBFA7" w14:textId="21708EEA" w:rsidR="00866CAD" w:rsidRPr="008660FC" w:rsidRDefault="00866CAD" w:rsidP="00E77B3F">
            <w:r>
              <w:t>Zoom</w:t>
            </w:r>
          </w:p>
        </w:tc>
      </w:tr>
      <w:tr w:rsidR="00866CAD" w:rsidRPr="00A8626A" w14:paraId="09A6FDF3"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104C77FC" w14:textId="570AD629" w:rsidR="00866CAD" w:rsidRPr="008F69FD" w:rsidRDefault="00866CAD" w:rsidP="00866CAD">
            <w:pPr>
              <w:pStyle w:val="TableText0"/>
              <w:rPr>
                <w:b/>
                <w:bCs/>
                <w:color w:val="00664F"/>
              </w:rPr>
            </w:pPr>
            <w:r w:rsidRPr="008F69FD">
              <w:rPr>
                <w:b/>
                <w:bCs/>
                <w:color w:val="00664F"/>
              </w:rPr>
              <w:t xml:space="preserve">Individual Coaching </w:t>
            </w:r>
            <w:r w:rsidR="00285D53">
              <w:rPr>
                <w:b/>
                <w:bCs/>
                <w:color w:val="00664F"/>
              </w:rPr>
              <w:t>1</w:t>
            </w:r>
            <w:r w:rsidR="001F229C">
              <w:rPr>
                <w:b/>
                <w:bCs/>
                <w:color w:val="00664F"/>
              </w:rPr>
              <w:t xml:space="preserve"> (LC)</w:t>
            </w:r>
          </w:p>
          <w:p w14:paraId="6B0CDE35" w14:textId="77777777" w:rsidR="00285D53" w:rsidRPr="005E7D78" w:rsidRDefault="00285D53" w:rsidP="00285D53">
            <w:pPr>
              <w:pStyle w:val="ListParagraph"/>
              <w:numPr>
                <w:ilvl w:val="0"/>
                <w:numId w:val="41"/>
              </w:numPr>
            </w:pPr>
            <w:r w:rsidRPr="005E7D78">
              <w:t>Introductions</w:t>
            </w:r>
          </w:p>
          <w:p w14:paraId="296BF359" w14:textId="67B579EF" w:rsidR="003D46D7" w:rsidRPr="005E25BA" w:rsidRDefault="00285D53" w:rsidP="00285D53">
            <w:pPr>
              <w:pStyle w:val="TableText0"/>
              <w:numPr>
                <w:ilvl w:val="0"/>
                <w:numId w:val="41"/>
              </w:numPr>
              <w:rPr>
                <w:b/>
                <w:bCs/>
              </w:rPr>
            </w:pPr>
            <w:r w:rsidRPr="005E7D78">
              <w:t>Introduce Individual Leadership Development Plan (ILDP)</w:t>
            </w:r>
          </w:p>
        </w:tc>
        <w:tc>
          <w:tcPr>
            <w:tcW w:w="2250" w:type="dxa"/>
          </w:tcPr>
          <w:p w14:paraId="2D63590D" w14:textId="0B7C1893" w:rsidR="00866CAD" w:rsidRDefault="00866CAD" w:rsidP="00E77B3F">
            <w:r>
              <w:t>Week of June 1</w:t>
            </w:r>
            <w:r w:rsidR="00AE382F">
              <w:t>5</w:t>
            </w:r>
          </w:p>
        </w:tc>
        <w:tc>
          <w:tcPr>
            <w:tcW w:w="1890" w:type="dxa"/>
          </w:tcPr>
          <w:p w14:paraId="26758F84" w14:textId="77777777" w:rsidR="00866CAD" w:rsidRDefault="006D30DB" w:rsidP="00E77B3F">
            <w:r>
              <w:t>½ hour</w:t>
            </w:r>
          </w:p>
          <w:p w14:paraId="575C18A5" w14:textId="070F8570" w:rsidR="00C307BF" w:rsidRDefault="00C307BF" w:rsidP="00E77B3F">
            <w:r>
              <w:t>Expect Outlook invite from coach</w:t>
            </w:r>
          </w:p>
        </w:tc>
        <w:tc>
          <w:tcPr>
            <w:tcW w:w="1890" w:type="dxa"/>
          </w:tcPr>
          <w:p w14:paraId="032A5261" w14:textId="47220CDD" w:rsidR="00866CAD" w:rsidRDefault="006D30DB" w:rsidP="00E77B3F">
            <w:r>
              <w:t>Zoom</w:t>
            </w:r>
          </w:p>
        </w:tc>
      </w:tr>
      <w:tr w:rsidR="00866CAD" w:rsidRPr="00A8626A" w14:paraId="485C2DA5"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275A33B7" w14:textId="77777777" w:rsidR="00866CAD" w:rsidRDefault="006D30DB" w:rsidP="00866CAD">
            <w:pPr>
              <w:pStyle w:val="TableText0"/>
            </w:pPr>
            <w:r>
              <w:t>Cohort Session Two Prework</w:t>
            </w:r>
          </w:p>
          <w:p w14:paraId="29CFED42" w14:textId="2FA3E07F" w:rsidR="006C3504" w:rsidRDefault="006C3504" w:rsidP="004B36EC">
            <w:pPr>
              <w:pStyle w:val="TableText0"/>
              <w:numPr>
                <w:ilvl w:val="0"/>
                <w:numId w:val="41"/>
              </w:numPr>
            </w:pPr>
            <w:r>
              <w:t>DISC assessment deadline</w:t>
            </w:r>
          </w:p>
        </w:tc>
        <w:tc>
          <w:tcPr>
            <w:tcW w:w="2250" w:type="dxa"/>
          </w:tcPr>
          <w:p w14:paraId="28CDD3D2" w14:textId="286F54D6" w:rsidR="00866CAD" w:rsidRDefault="00D165FF" w:rsidP="00E77B3F">
            <w:r>
              <w:t>By June 2</w:t>
            </w:r>
            <w:r w:rsidR="00AE382F">
              <w:t>9</w:t>
            </w:r>
          </w:p>
        </w:tc>
        <w:tc>
          <w:tcPr>
            <w:tcW w:w="1890" w:type="dxa"/>
          </w:tcPr>
          <w:p w14:paraId="7B43E6C4" w14:textId="1DDEE2EE" w:rsidR="00866CAD" w:rsidRDefault="006D30DB" w:rsidP="00E77B3F">
            <w:r>
              <w:t>15 minutes</w:t>
            </w:r>
          </w:p>
        </w:tc>
        <w:tc>
          <w:tcPr>
            <w:tcW w:w="1890" w:type="dxa"/>
          </w:tcPr>
          <w:p w14:paraId="76F8F858" w14:textId="5E980803" w:rsidR="00866CAD" w:rsidRDefault="00866CAD" w:rsidP="00E77B3F"/>
        </w:tc>
      </w:tr>
      <w:tr w:rsidR="006D30DB" w:rsidRPr="00A8626A" w14:paraId="04A18D9A"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212E57F0" w14:textId="62F81C4C" w:rsidR="006D30DB" w:rsidRPr="008F69FD" w:rsidRDefault="006D30DB" w:rsidP="006D30DB">
            <w:pPr>
              <w:pStyle w:val="TableText0"/>
              <w:rPr>
                <w:b/>
                <w:bCs/>
                <w:color w:val="BD472A"/>
              </w:rPr>
            </w:pPr>
            <w:r w:rsidRPr="008F69FD">
              <w:rPr>
                <w:b/>
                <w:bCs/>
                <w:color w:val="BD472A"/>
              </w:rPr>
              <w:t>Cohort Session Two</w:t>
            </w:r>
            <w:r w:rsidR="001F229C">
              <w:rPr>
                <w:b/>
                <w:bCs/>
                <w:color w:val="BD472A"/>
              </w:rPr>
              <w:t xml:space="preserve"> (Co)</w:t>
            </w:r>
          </w:p>
          <w:p w14:paraId="04D13CEA" w14:textId="1F6CA180" w:rsidR="00643546" w:rsidRPr="00643546" w:rsidRDefault="005D5186" w:rsidP="00643546">
            <w:pPr>
              <w:pStyle w:val="TableText0"/>
              <w:numPr>
                <w:ilvl w:val="0"/>
                <w:numId w:val="42"/>
              </w:numPr>
            </w:pPr>
            <w:r>
              <w:rPr>
                <w:b/>
                <w:bCs/>
              </w:rPr>
              <w:t>Coaching and Development</w:t>
            </w:r>
            <w:r w:rsidR="00643546">
              <w:t xml:space="preserve"> session</w:t>
            </w:r>
          </w:p>
        </w:tc>
        <w:tc>
          <w:tcPr>
            <w:tcW w:w="2250" w:type="dxa"/>
          </w:tcPr>
          <w:p w14:paraId="6A1A8A6A" w14:textId="170CB1A5" w:rsidR="006D30DB" w:rsidRDefault="006D30DB" w:rsidP="006D30DB">
            <w:r>
              <w:t xml:space="preserve">June </w:t>
            </w:r>
            <w:r w:rsidR="00AE382F">
              <w:t>30</w:t>
            </w:r>
          </w:p>
        </w:tc>
        <w:tc>
          <w:tcPr>
            <w:tcW w:w="1890" w:type="dxa"/>
          </w:tcPr>
          <w:p w14:paraId="173CE132" w14:textId="1D96BE1F" w:rsidR="006D30DB" w:rsidRDefault="006D30DB" w:rsidP="006D30DB">
            <w:r>
              <w:t>1.5 hours</w:t>
            </w:r>
          </w:p>
        </w:tc>
        <w:tc>
          <w:tcPr>
            <w:tcW w:w="1890" w:type="dxa"/>
          </w:tcPr>
          <w:p w14:paraId="15980918" w14:textId="3B0865B5" w:rsidR="006D30DB" w:rsidRDefault="006D30DB" w:rsidP="006D30DB">
            <w:r>
              <w:t>Zoom</w:t>
            </w:r>
          </w:p>
        </w:tc>
      </w:tr>
      <w:tr w:rsidR="006D30DB" w:rsidRPr="00A8626A" w14:paraId="5363CE8F"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242BC63C" w14:textId="77777777" w:rsidR="006D30DB" w:rsidRDefault="006D30DB" w:rsidP="006D30DB">
            <w:pPr>
              <w:pStyle w:val="TableText0"/>
            </w:pPr>
            <w:r>
              <w:t>Cohort Session Three Prework</w:t>
            </w:r>
          </w:p>
          <w:p w14:paraId="5B4BA1E5" w14:textId="3D218084" w:rsidR="00D71C47" w:rsidRDefault="00D71C47" w:rsidP="007A6564">
            <w:pPr>
              <w:pStyle w:val="TableText0"/>
              <w:numPr>
                <w:ilvl w:val="0"/>
                <w:numId w:val="42"/>
              </w:numPr>
            </w:pPr>
            <w:r>
              <w:t>Watch Intro to DISC video (ICON)</w:t>
            </w:r>
          </w:p>
        </w:tc>
        <w:tc>
          <w:tcPr>
            <w:tcW w:w="2250" w:type="dxa"/>
          </w:tcPr>
          <w:p w14:paraId="7F8EA627" w14:textId="61440526" w:rsidR="006D30DB" w:rsidRDefault="00D165FF" w:rsidP="006D30DB">
            <w:r>
              <w:t>By July 8</w:t>
            </w:r>
          </w:p>
        </w:tc>
        <w:tc>
          <w:tcPr>
            <w:tcW w:w="1890" w:type="dxa"/>
          </w:tcPr>
          <w:p w14:paraId="1E892FD0" w14:textId="5FF76856" w:rsidR="006D30DB" w:rsidRDefault="006D30DB" w:rsidP="006D30DB">
            <w:r>
              <w:t>15 minutes</w:t>
            </w:r>
          </w:p>
        </w:tc>
        <w:tc>
          <w:tcPr>
            <w:tcW w:w="1890" w:type="dxa"/>
          </w:tcPr>
          <w:p w14:paraId="0FFC0BF7" w14:textId="77777777" w:rsidR="006D30DB" w:rsidRDefault="006D30DB" w:rsidP="006D30DB"/>
        </w:tc>
      </w:tr>
      <w:tr w:rsidR="00583D34" w:rsidRPr="00A8626A" w14:paraId="4304BC8A"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236CE944" w14:textId="0A7E6705" w:rsidR="00583D34" w:rsidRPr="008F69FD" w:rsidRDefault="00583D34" w:rsidP="00583D34">
            <w:pPr>
              <w:pStyle w:val="TableText0"/>
              <w:rPr>
                <w:b/>
                <w:bCs/>
                <w:color w:val="BD472A"/>
              </w:rPr>
            </w:pPr>
            <w:r w:rsidRPr="008F69FD">
              <w:rPr>
                <w:b/>
                <w:bCs/>
                <w:color w:val="BD472A"/>
              </w:rPr>
              <w:t>Cohort Session Three</w:t>
            </w:r>
            <w:r w:rsidR="001F229C">
              <w:rPr>
                <w:b/>
                <w:bCs/>
                <w:color w:val="BD472A"/>
              </w:rPr>
              <w:t xml:space="preserve"> (Co)</w:t>
            </w:r>
          </w:p>
          <w:p w14:paraId="6ED3F118" w14:textId="243DAB0C" w:rsidR="00583D34" w:rsidRDefault="00583D34" w:rsidP="00583D34">
            <w:pPr>
              <w:pStyle w:val="TableText0"/>
            </w:pPr>
            <w:r>
              <w:rPr>
                <w:b/>
                <w:bCs/>
              </w:rPr>
              <w:t xml:space="preserve">DISC </w:t>
            </w:r>
            <w:r w:rsidRPr="000B42DB">
              <w:t>assessment session</w:t>
            </w:r>
          </w:p>
        </w:tc>
        <w:tc>
          <w:tcPr>
            <w:tcW w:w="2250" w:type="dxa"/>
          </w:tcPr>
          <w:p w14:paraId="53D50BD8" w14:textId="6CD7C0ED" w:rsidR="00583D34" w:rsidRDefault="00583D34" w:rsidP="00583D34">
            <w:r>
              <w:t>July 9</w:t>
            </w:r>
          </w:p>
        </w:tc>
        <w:tc>
          <w:tcPr>
            <w:tcW w:w="1890" w:type="dxa"/>
          </w:tcPr>
          <w:p w14:paraId="2F344D7D" w14:textId="2C112E93" w:rsidR="00583D34" w:rsidRDefault="00583D34" w:rsidP="00583D34">
            <w:r>
              <w:t>2 hours</w:t>
            </w:r>
          </w:p>
        </w:tc>
        <w:tc>
          <w:tcPr>
            <w:tcW w:w="1890" w:type="dxa"/>
          </w:tcPr>
          <w:p w14:paraId="048D7D18" w14:textId="2A34753A" w:rsidR="00583D34" w:rsidRDefault="00583D34" w:rsidP="00583D34">
            <w:r>
              <w:t>Zoom</w:t>
            </w:r>
          </w:p>
        </w:tc>
      </w:tr>
      <w:tr w:rsidR="00583D34" w:rsidRPr="00A8626A" w14:paraId="2E97357C"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79EB9762" w14:textId="750440B4" w:rsidR="00583D34" w:rsidRPr="008F69FD" w:rsidRDefault="00583D34" w:rsidP="00583D34">
            <w:pPr>
              <w:pStyle w:val="TableText0"/>
              <w:rPr>
                <w:b/>
                <w:bCs/>
                <w:color w:val="00664F"/>
              </w:rPr>
            </w:pPr>
            <w:r w:rsidRPr="008F69FD">
              <w:rPr>
                <w:b/>
                <w:bCs/>
                <w:color w:val="00664F"/>
              </w:rPr>
              <w:t xml:space="preserve">Individual Coaching </w:t>
            </w:r>
            <w:r>
              <w:rPr>
                <w:b/>
                <w:bCs/>
                <w:color w:val="00664F"/>
              </w:rPr>
              <w:t>2</w:t>
            </w:r>
            <w:r w:rsidR="001F229C">
              <w:rPr>
                <w:b/>
                <w:bCs/>
                <w:color w:val="00664F"/>
              </w:rPr>
              <w:t xml:space="preserve"> (LC)</w:t>
            </w:r>
          </w:p>
          <w:p w14:paraId="33E6D9F4" w14:textId="5E1B736D" w:rsidR="00583D34" w:rsidRPr="008F69FD" w:rsidRDefault="00583D34" w:rsidP="00583D34">
            <w:pPr>
              <w:pStyle w:val="TableText0"/>
              <w:rPr>
                <w:b/>
                <w:bCs/>
                <w:color w:val="BD472A"/>
              </w:rPr>
            </w:pPr>
            <w:r>
              <w:t>Review</w:t>
            </w:r>
            <w:r w:rsidRPr="005E7D78">
              <w:t xml:space="preserve"> </w:t>
            </w:r>
            <w:r>
              <w:t>progress on your goals</w:t>
            </w:r>
          </w:p>
        </w:tc>
        <w:tc>
          <w:tcPr>
            <w:tcW w:w="2250" w:type="dxa"/>
          </w:tcPr>
          <w:p w14:paraId="3A44470C" w14:textId="5E27FAEE" w:rsidR="00583D34" w:rsidRDefault="00583D34" w:rsidP="00583D34">
            <w:r>
              <w:t>Week of July 13</w:t>
            </w:r>
          </w:p>
        </w:tc>
        <w:tc>
          <w:tcPr>
            <w:tcW w:w="1890" w:type="dxa"/>
          </w:tcPr>
          <w:p w14:paraId="3ED2709A" w14:textId="77777777" w:rsidR="00583D34" w:rsidRDefault="00583D34" w:rsidP="00583D34">
            <w:r>
              <w:t>½ hour</w:t>
            </w:r>
          </w:p>
          <w:p w14:paraId="6866764B" w14:textId="2A368C41" w:rsidR="00583D34" w:rsidRDefault="00583D34" w:rsidP="00583D34">
            <w:r>
              <w:t>Expect Outlook invite from coach</w:t>
            </w:r>
          </w:p>
        </w:tc>
        <w:tc>
          <w:tcPr>
            <w:tcW w:w="1890" w:type="dxa"/>
          </w:tcPr>
          <w:p w14:paraId="3DD4FA68" w14:textId="09AF57F5" w:rsidR="00583D34" w:rsidRDefault="00583D34" w:rsidP="00583D34">
            <w:r>
              <w:t>Zoom</w:t>
            </w:r>
          </w:p>
        </w:tc>
      </w:tr>
    </w:tbl>
    <w:p w14:paraId="322659EB" w14:textId="77777777" w:rsidR="005B67AA" w:rsidRDefault="005B67AA"/>
    <w:p w14:paraId="39B7F144" w14:textId="77777777" w:rsidR="00F3706E" w:rsidRDefault="00F3706E">
      <w:r>
        <w:br w:type="page"/>
      </w:r>
    </w:p>
    <w:tbl>
      <w:tblPr>
        <w:tblStyle w:val="DEFAULTGOLDHEADERNOGRID"/>
        <w:tblW w:w="10260" w:type="dxa"/>
        <w:tblLook w:val="04A0" w:firstRow="1" w:lastRow="0" w:firstColumn="1" w:lastColumn="0" w:noHBand="0" w:noVBand="1"/>
      </w:tblPr>
      <w:tblGrid>
        <w:gridCol w:w="4230"/>
        <w:gridCol w:w="2250"/>
        <w:gridCol w:w="1890"/>
        <w:gridCol w:w="1890"/>
      </w:tblGrid>
      <w:tr w:rsidR="007C3576" w:rsidRPr="00A8626A" w14:paraId="440E25D9" w14:textId="77777777" w:rsidTr="00656AE6">
        <w:trPr>
          <w:cnfStyle w:val="100000000000" w:firstRow="1" w:lastRow="0" w:firstColumn="0" w:lastColumn="0" w:oddVBand="0" w:evenVBand="0" w:oddHBand="0" w:evenHBand="0" w:firstRowFirstColumn="0" w:firstRowLastColumn="0" w:lastRowFirstColumn="0" w:lastRowLastColumn="0"/>
          <w:trHeight w:val="377"/>
        </w:trPr>
        <w:tc>
          <w:tcPr>
            <w:tcW w:w="4230" w:type="dxa"/>
          </w:tcPr>
          <w:p w14:paraId="7BA44B7C" w14:textId="42A11BE5" w:rsidR="007C3576" w:rsidRPr="005E25BA" w:rsidRDefault="007C3576" w:rsidP="007C3576">
            <w:pPr>
              <w:pStyle w:val="TableText0"/>
              <w:rPr>
                <w:b/>
                <w:bCs/>
                <w:color w:val="FF8200" w:themeColor="accent6"/>
              </w:rPr>
            </w:pPr>
            <w:r>
              <w:lastRenderedPageBreak/>
              <w:t>Event</w:t>
            </w:r>
          </w:p>
        </w:tc>
        <w:tc>
          <w:tcPr>
            <w:tcW w:w="2250" w:type="dxa"/>
          </w:tcPr>
          <w:p w14:paraId="68F0D020" w14:textId="13BC2DF1" w:rsidR="007C3576" w:rsidRDefault="007C3576" w:rsidP="007C3576">
            <w:r>
              <w:t>Date</w:t>
            </w:r>
          </w:p>
        </w:tc>
        <w:tc>
          <w:tcPr>
            <w:tcW w:w="1890" w:type="dxa"/>
          </w:tcPr>
          <w:p w14:paraId="796D5408" w14:textId="353B393D" w:rsidR="007C3576" w:rsidRDefault="007C3576" w:rsidP="007C3576">
            <w:r>
              <w:t>Time</w:t>
            </w:r>
          </w:p>
        </w:tc>
        <w:tc>
          <w:tcPr>
            <w:tcW w:w="1890" w:type="dxa"/>
          </w:tcPr>
          <w:p w14:paraId="723DB322" w14:textId="3C0FA5F6" w:rsidR="007C3576" w:rsidRDefault="007C3576" w:rsidP="007C3576">
            <w:r>
              <w:t>Location</w:t>
            </w:r>
          </w:p>
        </w:tc>
      </w:tr>
      <w:tr w:rsidR="006D30DB" w:rsidRPr="00A8626A" w14:paraId="574485A7"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16C240AB" w14:textId="6296EDA6" w:rsidR="006D30DB" w:rsidRPr="008F69FD" w:rsidRDefault="006D30DB" w:rsidP="006D30DB">
            <w:pPr>
              <w:pStyle w:val="TableText0"/>
              <w:rPr>
                <w:b/>
                <w:bCs/>
                <w:color w:val="BD472A"/>
              </w:rPr>
            </w:pPr>
            <w:r w:rsidRPr="008F69FD">
              <w:rPr>
                <w:b/>
                <w:bCs/>
                <w:color w:val="BD472A"/>
              </w:rPr>
              <w:t>Cohort Session Four</w:t>
            </w:r>
            <w:r w:rsidR="001F229C">
              <w:rPr>
                <w:b/>
                <w:bCs/>
                <w:color w:val="BD472A"/>
              </w:rPr>
              <w:t xml:space="preserve"> (Co)</w:t>
            </w:r>
          </w:p>
          <w:p w14:paraId="28AEF6C8" w14:textId="0E63D8A7" w:rsidR="00CB58D3" w:rsidRPr="005E25BA" w:rsidRDefault="00CE1FAD" w:rsidP="00CB58D3">
            <w:pPr>
              <w:pStyle w:val="TableText0"/>
              <w:numPr>
                <w:ilvl w:val="0"/>
                <w:numId w:val="43"/>
              </w:numPr>
              <w:rPr>
                <w:b/>
                <w:bCs/>
              </w:rPr>
            </w:pPr>
            <w:r>
              <w:rPr>
                <w:b/>
                <w:bCs/>
              </w:rPr>
              <w:t>Conflict Management and Change Management</w:t>
            </w:r>
            <w:r w:rsidR="00CB58D3">
              <w:rPr>
                <w:b/>
                <w:bCs/>
              </w:rPr>
              <w:t xml:space="preserve"> </w:t>
            </w:r>
            <w:r w:rsidR="00CB58D3" w:rsidRPr="00CB58D3">
              <w:t>session</w:t>
            </w:r>
          </w:p>
        </w:tc>
        <w:tc>
          <w:tcPr>
            <w:tcW w:w="2250" w:type="dxa"/>
          </w:tcPr>
          <w:p w14:paraId="5B3E3105" w14:textId="164C89D6" w:rsidR="006D30DB" w:rsidRDefault="006D30DB" w:rsidP="006D30DB">
            <w:r>
              <w:t xml:space="preserve">July </w:t>
            </w:r>
            <w:r w:rsidR="00F861F5">
              <w:t>2</w:t>
            </w:r>
            <w:r w:rsidR="00A337E4">
              <w:t>3</w:t>
            </w:r>
          </w:p>
        </w:tc>
        <w:tc>
          <w:tcPr>
            <w:tcW w:w="1890" w:type="dxa"/>
          </w:tcPr>
          <w:p w14:paraId="7BEB7467" w14:textId="3808BD1C" w:rsidR="006D30DB" w:rsidRDefault="00F3706E" w:rsidP="006D30DB">
            <w:r>
              <w:t>2</w:t>
            </w:r>
            <w:r w:rsidR="006D30DB">
              <w:t xml:space="preserve"> hours</w:t>
            </w:r>
          </w:p>
        </w:tc>
        <w:tc>
          <w:tcPr>
            <w:tcW w:w="1890" w:type="dxa"/>
          </w:tcPr>
          <w:p w14:paraId="12DD8503" w14:textId="0BFE816D" w:rsidR="006D30DB" w:rsidRDefault="006D30DB" w:rsidP="006D30DB">
            <w:r>
              <w:t>UCC 2520D</w:t>
            </w:r>
          </w:p>
        </w:tc>
      </w:tr>
      <w:tr w:rsidR="006D30DB" w:rsidRPr="00A8626A" w14:paraId="1426BEA8"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6CA1CD12" w14:textId="5E7887CF" w:rsidR="006D30DB" w:rsidRPr="008F69FD" w:rsidRDefault="006D30DB" w:rsidP="006D30DB">
            <w:pPr>
              <w:pStyle w:val="TableText0"/>
              <w:rPr>
                <w:b/>
                <w:bCs/>
                <w:color w:val="00664F"/>
              </w:rPr>
            </w:pPr>
            <w:r w:rsidRPr="008F69FD">
              <w:rPr>
                <w:b/>
                <w:bCs/>
                <w:color w:val="00664F"/>
              </w:rPr>
              <w:t xml:space="preserve">Individual Coaching </w:t>
            </w:r>
            <w:r w:rsidR="001C1B7A">
              <w:rPr>
                <w:b/>
                <w:bCs/>
                <w:color w:val="00664F"/>
              </w:rPr>
              <w:t>3</w:t>
            </w:r>
            <w:r w:rsidRPr="008F69FD">
              <w:rPr>
                <w:b/>
                <w:bCs/>
                <w:color w:val="00664F"/>
              </w:rPr>
              <w:t xml:space="preserve"> </w:t>
            </w:r>
          </w:p>
          <w:p w14:paraId="18158DF2" w14:textId="77777777" w:rsidR="007C5932" w:rsidRPr="007C5932" w:rsidRDefault="007C5932" w:rsidP="007C5932">
            <w:pPr>
              <w:pStyle w:val="TableText0"/>
              <w:numPr>
                <w:ilvl w:val="0"/>
                <w:numId w:val="43"/>
              </w:numPr>
              <w:rPr>
                <w:b/>
                <w:bCs/>
              </w:rPr>
            </w:pPr>
            <w:r>
              <w:t>Review</w:t>
            </w:r>
            <w:r w:rsidRPr="005E7D78">
              <w:t xml:space="preserve"> </w:t>
            </w:r>
            <w:r>
              <w:t>progress on your goals</w:t>
            </w:r>
          </w:p>
          <w:p w14:paraId="6E0553F2" w14:textId="64AE2184" w:rsidR="007C5932" w:rsidRPr="007C5932" w:rsidRDefault="007C5932" w:rsidP="007C5932">
            <w:pPr>
              <w:pStyle w:val="TableText0"/>
              <w:numPr>
                <w:ilvl w:val="0"/>
                <w:numId w:val="43"/>
              </w:numPr>
            </w:pPr>
            <w:r w:rsidRPr="007C5932">
              <w:t>Develop a sustainability plan</w:t>
            </w:r>
          </w:p>
        </w:tc>
        <w:tc>
          <w:tcPr>
            <w:tcW w:w="2250" w:type="dxa"/>
          </w:tcPr>
          <w:p w14:paraId="5D72680B" w14:textId="3B18F33B" w:rsidR="006D30DB" w:rsidRDefault="006D30DB" w:rsidP="006D30DB">
            <w:r>
              <w:t>Week of July 2</w:t>
            </w:r>
            <w:r w:rsidR="007106AC">
              <w:t>7</w:t>
            </w:r>
          </w:p>
        </w:tc>
        <w:tc>
          <w:tcPr>
            <w:tcW w:w="1890" w:type="dxa"/>
          </w:tcPr>
          <w:p w14:paraId="38873BDE" w14:textId="77777777" w:rsidR="006D30DB" w:rsidRDefault="006D30DB" w:rsidP="006D30DB">
            <w:r>
              <w:t>½ hour</w:t>
            </w:r>
          </w:p>
          <w:p w14:paraId="090E5507" w14:textId="1849E489" w:rsidR="00541582" w:rsidRDefault="00541582" w:rsidP="006D30DB">
            <w:r>
              <w:t>Expect Outlook invite from coach</w:t>
            </w:r>
          </w:p>
        </w:tc>
        <w:tc>
          <w:tcPr>
            <w:tcW w:w="1890" w:type="dxa"/>
          </w:tcPr>
          <w:p w14:paraId="05E097A8" w14:textId="237E9065" w:rsidR="006D30DB" w:rsidRDefault="006D30DB" w:rsidP="006D30DB">
            <w:r>
              <w:t>Zoom</w:t>
            </w:r>
          </w:p>
        </w:tc>
      </w:tr>
      <w:tr w:rsidR="00A210B8" w:rsidRPr="00A8626A" w14:paraId="307100FC"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287846D2" w14:textId="1E2AF900" w:rsidR="00A210B8" w:rsidRPr="0050062A" w:rsidRDefault="00A210B8" w:rsidP="00A210B8">
            <w:pPr>
              <w:pStyle w:val="TableText0"/>
              <w:rPr>
                <w:b/>
                <w:bCs/>
                <w:color w:val="00558C"/>
                <w14:shadow w14:blurRad="0" w14:dist="0" w14:dir="0" w14:sx="0" w14:sy="0" w14:kx="0" w14:ky="0" w14:algn="none">
                  <w14:srgbClr w14:val="000000"/>
                </w14:shadow>
              </w:rPr>
            </w:pPr>
            <w:r w:rsidRPr="0050062A">
              <w:rPr>
                <w:b/>
                <w:bCs/>
                <w:color w:val="00558C"/>
              </w:rPr>
              <w:t>Critical Friends Groups</w:t>
            </w:r>
            <w:r w:rsidR="001F229C">
              <w:rPr>
                <w:b/>
                <w:bCs/>
                <w:color w:val="00558C"/>
              </w:rPr>
              <w:t xml:space="preserve"> (CF)</w:t>
            </w:r>
          </w:p>
        </w:tc>
        <w:tc>
          <w:tcPr>
            <w:tcW w:w="2250" w:type="dxa"/>
          </w:tcPr>
          <w:p w14:paraId="2941B903" w14:textId="33DC77D1" w:rsidR="00A210B8" w:rsidRDefault="00A210B8" w:rsidP="00A210B8">
            <w:r>
              <w:t>TBD by group</w:t>
            </w:r>
          </w:p>
        </w:tc>
        <w:tc>
          <w:tcPr>
            <w:tcW w:w="1890" w:type="dxa"/>
          </w:tcPr>
          <w:p w14:paraId="2BED4C51" w14:textId="77777777" w:rsidR="00A210B8" w:rsidRDefault="00A210B8" w:rsidP="00A210B8">
            <w:r>
              <w:t>35 minutes per session</w:t>
            </w:r>
          </w:p>
          <w:p w14:paraId="59636FF2" w14:textId="49958C87" w:rsidR="00A210B8" w:rsidRDefault="00A210B8" w:rsidP="00A210B8">
            <w:r>
              <w:t xml:space="preserve">4-5 sessions </w:t>
            </w:r>
          </w:p>
        </w:tc>
        <w:tc>
          <w:tcPr>
            <w:tcW w:w="1890" w:type="dxa"/>
          </w:tcPr>
          <w:p w14:paraId="56CA782B" w14:textId="093CED5D" w:rsidR="00A210B8" w:rsidRDefault="00A210B8" w:rsidP="00A210B8">
            <w:r>
              <w:t>TBD by group</w:t>
            </w:r>
          </w:p>
        </w:tc>
      </w:tr>
      <w:tr w:rsidR="00E87934" w:rsidRPr="00A8626A" w14:paraId="236ED9CB" w14:textId="77777777" w:rsidTr="00656AE6">
        <w:trPr>
          <w:cnfStyle w:val="000000010000" w:firstRow="0" w:lastRow="0" w:firstColumn="0" w:lastColumn="0" w:oddVBand="0" w:evenVBand="0" w:oddHBand="0" w:evenHBand="1" w:firstRowFirstColumn="0" w:firstRowLastColumn="0" w:lastRowFirstColumn="0" w:lastRowLastColumn="0"/>
          <w:trHeight w:val="377"/>
        </w:trPr>
        <w:tc>
          <w:tcPr>
            <w:tcW w:w="4230" w:type="dxa"/>
          </w:tcPr>
          <w:p w14:paraId="400F318A" w14:textId="50BD61B2" w:rsidR="00E87934" w:rsidRPr="005E25BA" w:rsidRDefault="00AB0851" w:rsidP="006D30DB">
            <w:pPr>
              <w:pStyle w:val="TableText0"/>
              <w:rPr>
                <w:b/>
                <w:bCs/>
                <w:color w:val="FF8200" w:themeColor="accent6"/>
              </w:rPr>
            </w:pPr>
            <w:r w:rsidRPr="00354A2A">
              <w:rPr>
                <w:b/>
                <w:bCs/>
                <w:color w:val="000000" w:themeColor="text1"/>
                <w14:shadow w14:blurRad="0" w14:dist="0" w14:dir="0" w14:sx="0" w14:sy="0" w14:kx="0" w14:ky="0" w14:algn="none">
                  <w14:srgbClr w14:val="000000"/>
                </w14:shadow>
              </w:rPr>
              <w:t>Complete Critical Friends Conversations with Your Team</w:t>
            </w:r>
          </w:p>
        </w:tc>
        <w:tc>
          <w:tcPr>
            <w:tcW w:w="2250" w:type="dxa"/>
          </w:tcPr>
          <w:p w14:paraId="21EC4829" w14:textId="495645F0" w:rsidR="00E87934" w:rsidRDefault="00AB0851" w:rsidP="006D30DB">
            <w:r>
              <w:t xml:space="preserve">August </w:t>
            </w:r>
            <w:r w:rsidR="007106AC">
              <w:t>6</w:t>
            </w:r>
          </w:p>
        </w:tc>
        <w:tc>
          <w:tcPr>
            <w:tcW w:w="1890" w:type="dxa"/>
          </w:tcPr>
          <w:p w14:paraId="00991C3F" w14:textId="77777777" w:rsidR="00E87934" w:rsidRDefault="00E87934" w:rsidP="006D30DB"/>
        </w:tc>
        <w:tc>
          <w:tcPr>
            <w:tcW w:w="1890" w:type="dxa"/>
          </w:tcPr>
          <w:p w14:paraId="0CDD5E14" w14:textId="77777777" w:rsidR="00E87934" w:rsidRDefault="00E87934" w:rsidP="006D30DB"/>
        </w:tc>
      </w:tr>
      <w:tr w:rsidR="006D30DB" w:rsidRPr="00A8626A" w14:paraId="0B5E09E3" w14:textId="77777777" w:rsidTr="00656AE6">
        <w:trPr>
          <w:cnfStyle w:val="000000100000" w:firstRow="0" w:lastRow="0" w:firstColumn="0" w:lastColumn="0" w:oddVBand="0" w:evenVBand="0" w:oddHBand="1" w:evenHBand="0" w:firstRowFirstColumn="0" w:firstRowLastColumn="0" w:lastRowFirstColumn="0" w:lastRowLastColumn="0"/>
          <w:trHeight w:val="377"/>
        </w:trPr>
        <w:tc>
          <w:tcPr>
            <w:tcW w:w="4230" w:type="dxa"/>
          </w:tcPr>
          <w:p w14:paraId="1498D5C0" w14:textId="6A2EA099" w:rsidR="006D30DB" w:rsidRPr="005E25BA" w:rsidRDefault="006D30DB" w:rsidP="006D30DB">
            <w:pPr>
              <w:pStyle w:val="TableText0"/>
              <w:rPr>
                <w:b/>
                <w:bCs/>
              </w:rPr>
            </w:pPr>
            <w:r w:rsidRPr="008F69FD">
              <w:rPr>
                <w:b/>
                <w:bCs/>
                <w:color w:val="BD472A"/>
              </w:rPr>
              <w:t>UI LEAD Celebration/Wrap Up</w:t>
            </w:r>
            <w:r w:rsidR="001F229C">
              <w:rPr>
                <w:b/>
                <w:bCs/>
                <w:color w:val="BD472A"/>
              </w:rPr>
              <w:t xml:space="preserve"> (Co)</w:t>
            </w:r>
          </w:p>
        </w:tc>
        <w:tc>
          <w:tcPr>
            <w:tcW w:w="2250" w:type="dxa"/>
          </w:tcPr>
          <w:p w14:paraId="464CDE59" w14:textId="7B9C96CA" w:rsidR="006D30DB" w:rsidRDefault="006D30DB" w:rsidP="006D30DB">
            <w:r>
              <w:t xml:space="preserve">August </w:t>
            </w:r>
            <w:r w:rsidR="007106AC">
              <w:t>7</w:t>
            </w:r>
          </w:p>
        </w:tc>
        <w:tc>
          <w:tcPr>
            <w:tcW w:w="1890" w:type="dxa"/>
          </w:tcPr>
          <w:p w14:paraId="0DFACDA2" w14:textId="1469CA2E" w:rsidR="006D30DB" w:rsidRDefault="001B5D9D" w:rsidP="006D30DB">
            <w:r>
              <w:t>1.5 hours</w:t>
            </w:r>
          </w:p>
        </w:tc>
        <w:tc>
          <w:tcPr>
            <w:tcW w:w="1890" w:type="dxa"/>
          </w:tcPr>
          <w:p w14:paraId="69AF7666" w14:textId="25CEDECC" w:rsidR="006D30DB" w:rsidRDefault="006D30DB" w:rsidP="006D30DB">
            <w:r>
              <w:t>UCC 2520D</w:t>
            </w:r>
          </w:p>
        </w:tc>
      </w:tr>
    </w:tbl>
    <w:p w14:paraId="3A6C4F31" w14:textId="3377CF0E" w:rsidR="00CD222B" w:rsidRDefault="00C30ED4" w:rsidP="00CD222B">
      <w:pPr>
        <w:pStyle w:val="Caption"/>
        <w:rPr>
          <w:i w:val="0"/>
          <w:iCs w:val="0"/>
        </w:rPr>
      </w:pPr>
      <w:r>
        <w:rPr>
          <w:i w:val="0"/>
          <w:iCs w:val="0"/>
        </w:rPr>
        <w:t xml:space="preserve">*Approximate </w:t>
      </w:r>
      <w:r w:rsidR="00532CE9">
        <w:rPr>
          <w:i w:val="0"/>
          <w:iCs w:val="0"/>
        </w:rPr>
        <w:t xml:space="preserve">total </w:t>
      </w:r>
      <w:r>
        <w:rPr>
          <w:i w:val="0"/>
          <w:iCs w:val="0"/>
        </w:rPr>
        <w:t xml:space="preserve">time commitment: </w:t>
      </w:r>
      <w:r w:rsidR="00516F42">
        <w:rPr>
          <w:i w:val="0"/>
          <w:iCs w:val="0"/>
        </w:rPr>
        <w:t xml:space="preserve">17.5 hours  </w:t>
      </w:r>
    </w:p>
    <w:p w14:paraId="520D3CC7" w14:textId="5001476F" w:rsidR="00DE4236" w:rsidRPr="008F69FD" w:rsidRDefault="001F229C" w:rsidP="00DE4236">
      <w:pPr>
        <w:rPr>
          <w:b/>
          <w:bCs/>
          <w:color w:val="BD472A"/>
        </w:rPr>
      </w:pPr>
      <w:r>
        <w:rPr>
          <w:b/>
          <w:bCs/>
          <w:color w:val="BD472A"/>
        </w:rPr>
        <w:t xml:space="preserve">Co = </w:t>
      </w:r>
      <w:r w:rsidR="00DE4236" w:rsidRPr="008F69FD">
        <w:rPr>
          <w:b/>
          <w:bCs/>
          <w:color w:val="BD472A"/>
        </w:rPr>
        <w:t>Sessions with Cohort</w:t>
      </w:r>
    </w:p>
    <w:p w14:paraId="132CE5C6" w14:textId="15579AEC" w:rsidR="00DE4236" w:rsidRDefault="001F229C" w:rsidP="00DE4236">
      <w:pPr>
        <w:rPr>
          <w:b/>
          <w:bCs/>
          <w:color w:val="00664F"/>
        </w:rPr>
      </w:pPr>
      <w:r>
        <w:rPr>
          <w:b/>
          <w:bCs/>
          <w:color w:val="00664F"/>
        </w:rPr>
        <w:t xml:space="preserve">LC = </w:t>
      </w:r>
      <w:r w:rsidR="00DE4236" w:rsidRPr="008F69FD">
        <w:rPr>
          <w:b/>
          <w:bCs/>
          <w:color w:val="00664F"/>
        </w:rPr>
        <w:t>Sessions with your Leadership Coach</w:t>
      </w:r>
    </w:p>
    <w:p w14:paraId="51738D62" w14:textId="5BB45466" w:rsidR="0050062A" w:rsidRPr="0050062A" w:rsidRDefault="001F229C" w:rsidP="00DE4236">
      <w:pPr>
        <w:rPr>
          <w:b/>
          <w:bCs/>
          <w:color w:val="00558C"/>
        </w:rPr>
      </w:pPr>
      <w:r>
        <w:rPr>
          <w:b/>
          <w:bCs/>
          <w:color w:val="00558C"/>
        </w:rPr>
        <w:t xml:space="preserve">CF = </w:t>
      </w:r>
      <w:r w:rsidR="0050062A" w:rsidRPr="0050062A">
        <w:rPr>
          <w:b/>
          <w:bCs/>
          <w:color w:val="00558C"/>
        </w:rPr>
        <w:t>Sessions with your Critical Friends</w:t>
      </w:r>
    </w:p>
    <w:sectPr w:rsidR="0050062A" w:rsidRPr="0050062A" w:rsidSect="005A2EA4">
      <w:headerReference w:type="even" r:id="rId8"/>
      <w:headerReference w:type="default" r:id="rId9"/>
      <w:footerReference w:type="even" r:id="rId10"/>
      <w:footerReference w:type="default" r:id="rId11"/>
      <w:headerReference w:type="first" r:id="rId12"/>
      <w:pgSz w:w="12240" w:h="15840" w:code="1"/>
      <w:pgMar w:top="1872" w:right="1008" w:bottom="1872" w:left="1008" w:header="720" w:footer="1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12485" w14:textId="77777777" w:rsidR="00A1762C" w:rsidRDefault="00A1762C" w:rsidP="00782F2B">
      <w:r>
        <w:separator/>
      </w:r>
    </w:p>
  </w:endnote>
  <w:endnote w:type="continuationSeparator" w:id="0">
    <w:p w14:paraId="5B4795FF" w14:textId="77777777" w:rsidR="00A1762C" w:rsidRDefault="00A1762C"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0F9EF69B-5130-464F-9625-8B0105BE1C63}"/>
    <w:embedBold r:id="rId2" w:fontKey="{5B9AAA15-995C-4F08-A363-A4F6B12EEDD3}"/>
    <w:embedItalic r:id="rId3" w:fontKey="{0027B12F-2CB2-4826-A3D8-939442C3BCF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5D1ADE8-AE7E-4F22-9DE2-DD7C1DF093E8}"/>
  </w:font>
  <w:font w:name="Raleway">
    <w:altName w:val="Trebuchet MS"/>
    <w:charset w:val="00"/>
    <w:family w:val="auto"/>
    <w:pitch w:val="variable"/>
    <w:sig w:usb0="A00002FF" w:usb1="5000205B" w:usb2="00000000" w:usb3="00000000" w:csb0="00000197" w:csb1="00000000"/>
    <w:embedRegular r:id="rId5" w:fontKey="{D4B3869F-A147-464D-A12B-D24625306B01}"/>
    <w:embedBold r:id="rId6" w:fontKey="{551B562B-05E4-4371-B27D-BA02B0AC0851}"/>
    <w:embedItalic r:id="rId7" w:fontKey="{897C5B7A-C369-4909-B39F-1A2A6D4853D6}"/>
  </w:font>
  <w:font w:name="Roboto Black">
    <w:altName w:val="﷽﷽﷽﷽﷽"/>
    <w:panose1 w:val="02000000000000000000"/>
    <w:charset w:val="00"/>
    <w:family w:val="auto"/>
    <w:pitch w:val="variable"/>
    <w:sig w:usb0="E00002FF" w:usb1="5000205B" w:usb2="00000020" w:usb3="00000000" w:csb0="0000019F" w:csb1="00000000"/>
    <w:embedRegular r:id="rId8" w:fontKey="{062F1C3A-A041-4CE4-B1EF-C32F0EAFE951}"/>
    <w:embedItalic r:id="rId9" w:fontKey="{F2013A12-5272-4F1D-9EEE-0AFEA389D222}"/>
  </w:font>
  <w:font w:name="Gotham Light">
    <w:altName w:val="﷽﷽﷽﷽﷽﷽﷽﷽ight"/>
    <w:panose1 w:val="00000000000000000000"/>
    <w:charset w:val="00"/>
    <w:family w:val="auto"/>
    <w:notTrueType/>
    <w:pitch w:val="variable"/>
    <w:sig w:usb0="A100007F" w:usb1="4000005B" w:usb2="00000000" w:usb3="00000000" w:csb0="0000009B" w:csb1="00000000"/>
  </w:font>
  <w:font w:name="Antonio">
    <w:altName w:val="﷽﷽﷽﷽﷽﷽﷽﷽"/>
    <w:panose1 w:val="02000303000000000000"/>
    <w:charset w:val="4D"/>
    <w:family w:val="auto"/>
    <w:pitch w:val="variable"/>
    <w:sig w:usb0="A00000EF" w:usb1="5000204B" w:usb2="00000000" w:usb3="00000000" w:csb0="00000093" w:csb1="00000000"/>
    <w:embedBold r:id="rId10" w:fontKey="{14E77C07-C15E-496D-832C-85AFA687CF57}"/>
  </w:font>
  <w:font w:name="Roboto (Body)">
    <w:altName w:val="Arial"/>
    <w:charset w:val="00"/>
    <w:family w:val="auto"/>
    <w:pitch w:val="variable"/>
    <w:sig w:usb0="E00002FF" w:usb1="5000205B" w:usb2="00000020" w:usb3="00000000" w:csb0="0000019F" w:csb1="00000000"/>
  </w:font>
  <w:font w:name="Raleway ExtraBold">
    <w:altName w:val="Trebuchet MS"/>
    <w:charset w:val="00"/>
    <w:family w:val="auto"/>
    <w:pitch w:val="variable"/>
    <w:sig w:usb0="A00002FF" w:usb1="5000205B" w:usb2="00000000" w:usb3="00000000" w:csb0="00000197" w:csb1="00000000"/>
    <w:embedRegular r:id="rId11" w:fontKey="{2EFD1B3B-F3E3-492E-96C8-EBD1EE314871}"/>
  </w:font>
  <w:font w:name="Raleway Medium">
    <w:altName w:val="Trebuchet MS"/>
    <w:charset w:val="00"/>
    <w:family w:val="auto"/>
    <w:pitch w:val="variable"/>
    <w:sig w:usb0="A00002FF" w:usb1="5000205B" w:usb2="00000000" w:usb3="00000000" w:csb0="00000197" w:csb1="00000000"/>
    <w:embedRegular r:id="rId12" w:fontKey="{8072C686-4A76-4C9E-B0A5-EE5B3801F2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5338" w14:textId="77777777" w:rsidR="0012075A" w:rsidRDefault="0012075A">
    <w:pPr>
      <w:pStyle w:val="Footer"/>
    </w:pPr>
    <w:r>
      <w:rPr>
        <w:noProof/>
      </w:rPr>
      <mc:AlternateContent>
        <mc:Choice Requires="wps">
          <w:drawing>
            <wp:anchor distT="0" distB="0" distL="114300" distR="114300" simplePos="0" relativeHeight="251689984" behindDoc="0" locked="0" layoutInCell="1" allowOverlap="1" wp14:anchorId="2B61BB19" wp14:editId="5F53842C">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752164"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220280E0" wp14:editId="5516D2A3">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4AADBF5" w14:textId="77777777" w:rsidR="0012075A" w:rsidRPr="001C2196" w:rsidRDefault="0012075A"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80E0" id="_x0000_t202" coordsize="21600,21600" o:spt="202" path="m,l,21600r21600,l21600,xe">
              <v:stroke joinstyle="miter"/>
              <v:path gradientshapeok="t" o:connecttype="rect"/>
            </v:shapetype>
            <v:shape id="Text Box 30" o:spid="_x0000_s1031"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O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O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LWP2zhwCAAAzBAAADgAAAAAAAAAAAAAAAAAuAgAAZHJzL2Uyb0RvYy54bWxQSwEC&#10;LQAUAAYACAAAACEAk08QCd8AAAAIAQAADwAAAAAAAAAAAAAAAAB2BAAAZHJzL2Rvd25yZXYueG1s&#10;UEsFBgAAAAAEAAQA8wAAAIIFAAAAAA==&#10;" filled="f" stroked="f" strokeweight=".5pt">
              <v:textbox>
                <w:txbxContent>
                  <w:p w14:paraId="44AADBF5" w14:textId="77777777" w:rsidR="0012075A" w:rsidRPr="001C2196" w:rsidRDefault="0012075A"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E831" w14:textId="079732BE" w:rsidR="0012075A" w:rsidRDefault="0012075A">
    <w:pPr>
      <w:pStyle w:val="Footer"/>
    </w:pPr>
    <w:r>
      <w:rPr>
        <w:noProof/>
      </w:rPr>
      <mc:AlternateContent>
        <mc:Choice Requires="wps">
          <w:drawing>
            <wp:anchor distT="0" distB="0" distL="114300" distR="114300" simplePos="0" relativeHeight="251699200" behindDoc="0" locked="0" layoutInCell="1" allowOverlap="1" wp14:anchorId="679B9912" wp14:editId="574C29EB">
              <wp:simplePos x="0" y="0"/>
              <wp:positionH relativeFrom="margin">
                <wp:posOffset>6205187</wp:posOffset>
              </wp:positionH>
              <wp:positionV relativeFrom="paragraph">
                <wp:posOffset>-781685</wp:posOffset>
              </wp:positionV>
              <wp:extent cx="324753" cy="553453"/>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324753" cy="553453"/>
                      </a:xfrm>
                      <a:prstGeom prst="rect">
                        <a:avLst/>
                      </a:prstGeom>
                      <a:noFill/>
                      <a:ln w="6350">
                        <a:noFill/>
                      </a:ln>
                    </wps:spPr>
                    <wps:txbx>
                      <w:txbxContent>
                        <w:p w14:paraId="48A5F2A6" w14:textId="77777777" w:rsidR="0012075A" w:rsidRPr="00234C19" w:rsidRDefault="0012075A" w:rsidP="00DE1589">
                          <w:pPr>
                            <w:pStyle w:val="BodyText1"/>
                            <w:jc w:val="right"/>
                          </w:pPr>
                          <w:r w:rsidRPr="00234C19">
                            <w:rPr>
                              <w:shd w:val="clear" w:color="auto" w:fill="FFFFFF"/>
                            </w:rPr>
                            <w:fldChar w:fldCharType="begin"/>
                          </w:r>
                          <w:r w:rsidRPr="00234C19">
                            <w:rPr>
                              <w:shd w:val="clear" w:color="auto" w:fill="FFFFFF"/>
                            </w:rPr>
                            <w:instrText xml:space="preserve"> PAGE </w:instrText>
                          </w:r>
                          <w:r w:rsidRPr="00234C19">
                            <w:rPr>
                              <w:shd w:val="clear" w:color="auto" w:fill="FFFFFF"/>
                            </w:rPr>
                            <w:fldChar w:fldCharType="separate"/>
                          </w:r>
                          <w:r w:rsidRPr="00234C19">
                            <w:rPr>
                              <w:shd w:val="clear" w:color="auto" w:fill="FFFFFF"/>
                            </w:rPr>
                            <w:t>2</w:t>
                          </w:r>
                          <w:r w:rsidRPr="00234C19">
                            <w:rPr>
                              <w:shd w:val="clear" w:color="auto" w:fill="FFFFFF"/>
                            </w:rPr>
                            <w:fldChar w:fldCharType="end"/>
                          </w:r>
                          <w:r w:rsidRPr="00234C19">
                            <w:rPr>
                              <w:shd w:val="clear" w:color="auto" w:fill="FFFFFF"/>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B9912" id="_x0000_t202" coordsize="21600,21600" o:spt="202" path="m,l,21600r21600,l21600,xe">
              <v:stroke joinstyle="miter"/>
              <v:path gradientshapeok="t" o:connecttype="rect"/>
            </v:shapetype>
            <v:shape id="Text Box 8" o:spid="_x0000_s1032" type="#_x0000_t202" style="position:absolute;left:0;text-align:left;margin-left:488.6pt;margin-top:-61.55pt;width:25.55pt;height:4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" filled="f" stroked="f" strokeweight=".5pt">
              <v:textbox inset="0,,0">
                <w:txbxContent>
                  <w:p w14:paraId="48A5F2A6" w14:textId="77777777" w:rsidR="0012075A" w:rsidRPr="00234C19" w:rsidRDefault="0012075A" w:rsidP="00DE1589">
                    <w:pPr>
                      <w:pStyle w:val="BodyText1"/>
                      <w:jc w:val="right"/>
                    </w:pPr>
                    <w:r w:rsidRPr="00234C19">
                      <w:rPr>
                        <w:shd w:val="clear" w:color="auto" w:fill="FFFFFF"/>
                      </w:rPr>
                      <w:fldChar w:fldCharType="begin"/>
                    </w:r>
                    <w:r w:rsidRPr="00234C19">
                      <w:rPr>
                        <w:shd w:val="clear" w:color="auto" w:fill="FFFFFF"/>
                      </w:rPr>
                      <w:instrText xml:space="preserve"> PAGE </w:instrText>
                    </w:r>
                    <w:r w:rsidRPr="00234C19">
                      <w:rPr>
                        <w:shd w:val="clear" w:color="auto" w:fill="FFFFFF"/>
                      </w:rPr>
                      <w:fldChar w:fldCharType="separate"/>
                    </w:r>
                    <w:r w:rsidRPr="00234C19">
                      <w:rPr>
                        <w:shd w:val="clear" w:color="auto" w:fill="FFFFFF"/>
                      </w:rPr>
                      <w:t>2</w:t>
                    </w:r>
                    <w:r w:rsidRPr="00234C19">
                      <w:rPr>
                        <w:shd w:val="clear" w:color="auto" w:fill="FFFFFF"/>
                      </w:rPr>
                      <w:fldChar w:fldCharType="end"/>
                    </w:r>
                    <w:r w:rsidRPr="00234C19">
                      <w:rPr>
                        <w:shd w:val="clear" w:color="auto" w:fill="FFFFFF"/>
                      </w:rPr>
                      <w:t xml:space="preserve"> </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1FF1092B" wp14:editId="7CF98691">
              <wp:simplePos x="0" y="0"/>
              <wp:positionH relativeFrom="margin">
                <wp:posOffset>-67945</wp:posOffset>
              </wp:positionH>
              <wp:positionV relativeFrom="paragraph">
                <wp:posOffset>-801370</wp:posOffset>
              </wp:positionV>
              <wp:extent cx="6593840" cy="0"/>
              <wp:effectExtent l="0" t="12700" r="35560" b="25400"/>
              <wp:wrapNone/>
              <wp:docPr id="31" name="Straight Connector 31"/>
              <wp:cNvGraphicFramePr/>
              <a:graphic xmlns:a="http://schemas.openxmlformats.org/drawingml/2006/main">
                <a:graphicData uri="http://schemas.microsoft.com/office/word/2010/wordprocessingShape">
                  <wps:wsp>
                    <wps:cNvCnPr/>
                    <wps:spPr>
                      <a:xfrm flipV="1">
                        <a:off x="0" y="0"/>
                        <a:ext cx="659384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3B320A" id="Straight Connector 31" o:spid="_x0000_s1026" style="position:absolute;flip:y;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35pt,-63.1pt" to="513.8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FCF9" w14:textId="77777777" w:rsidR="00A1762C" w:rsidRDefault="00A1762C" w:rsidP="00782F2B">
      <w:r>
        <w:separator/>
      </w:r>
    </w:p>
  </w:footnote>
  <w:footnote w:type="continuationSeparator" w:id="0">
    <w:p w14:paraId="42D40049" w14:textId="77777777" w:rsidR="00A1762C" w:rsidRDefault="00A1762C"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A344" w14:textId="77777777" w:rsidR="0012075A" w:rsidRDefault="0012075A">
    <w:pPr>
      <w:spacing w:before="0" w:after="0" w:line="240" w:lineRule="auto"/>
    </w:pPr>
    <w:r>
      <w:rPr>
        <w:noProof/>
      </w:rPr>
      <mc:AlternateContent>
        <mc:Choice Requires="wpg">
          <w:drawing>
            <wp:anchor distT="0" distB="0" distL="114300" distR="114300" simplePos="0" relativeHeight="251677696" behindDoc="0" locked="0" layoutInCell="1" allowOverlap="1" wp14:anchorId="337B7CAA" wp14:editId="236A4B38">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8181D63" w14:textId="77777777" w:rsidR="0012075A" w:rsidRPr="004E6E12" w:rsidRDefault="0012075A">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7B7CAA"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8181D63" w14:textId="77777777" w:rsidR="0012075A" w:rsidRPr="004E6E12" w:rsidRDefault="0012075A">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D5E21" w14:textId="77777777" w:rsidR="0012075A" w:rsidRDefault="0012075A" w:rsidP="00782F2B">
    <w:pPr>
      <w:pStyle w:val="Header"/>
    </w:pPr>
    <w:r>
      <w:rPr>
        <w:noProof/>
      </w:rPr>
      <mc:AlternateContent>
        <mc:Choice Requires="wps">
          <w:drawing>
            <wp:anchor distT="0" distB="0" distL="114300" distR="114300" simplePos="0" relativeHeight="251683840" behindDoc="0" locked="0" layoutInCell="1" allowOverlap="1" wp14:anchorId="3FD4656E" wp14:editId="52440EBE">
              <wp:simplePos x="0" y="0"/>
              <wp:positionH relativeFrom="column">
                <wp:posOffset>1768475</wp:posOffset>
              </wp:positionH>
              <wp:positionV relativeFrom="paragraph">
                <wp:posOffset>-87274</wp:posOffset>
              </wp:positionV>
              <wp:extent cx="4797069" cy="63562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4797069" cy="635620"/>
                      </a:xfrm>
                      <a:prstGeom prst="rect">
                        <a:avLst/>
                      </a:prstGeom>
                      <a:noFill/>
                      <a:ln w="6350">
                        <a:noFill/>
                      </a:ln>
                    </wps:spPr>
                    <wps:txbx>
                      <w:txbxContent>
                        <w:p w14:paraId="4F54BCED" w14:textId="1FD38F01" w:rsidR="0012075A" w:rsidRPr="005A10AE" w:rsidRDefault="00866CAD" w:rsidP="004B33EC">
                          <w:pPr>
                            <w:spacing w:line="240" w:lineRule="auto"/>
                            <w:jc w:val="right"/>
                            <w:rPr>
                              <w:rFonts w:asciiTheme="minorHAnsi" w:hAnsiTheme="minorHAnsi"/>
                              <w:b/>
                              <w:bCs/>
                              <w:sz w:val="28"/>
                              <w:szCs w:val="28"/>
                            </w:rPr>
                          </w:pPr>
                          <w:r>
                            <w:rPr>
                              <w:rFonts w:asciiTheme="minorHAnsi" w:hAnsiTheme="minorHAnsi"/>
                              <w:b/>
                              <w:bCs/>
                              <w:sz w:val="28"/>
                              <w:szCs w:val="28"/>
                            </w:rPr>
                            <w:t>Organizational Effectiveness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4656E" id="_x0000_t202" coordsize="21600,21600" o:spt="202" path="m,l,21600r21600,l21600,xe">
              <v:stroke joinstyle="miter"/>
              <v:path gradientshapeok="t" o:connecttype="rect"/>
            </v:shapetype>
            <v:shape id="Text Box 27" o:spid="_x0000_s1030" type="#_x0000_t202" style="position:absolute;left:0;text-align:left;margin-left:139.25pt;margin-top:-6.85pt;width:377.7pt;height:5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" filled="f" stroked="f" strokeweight=".5pt">
              <v:textbox inset="0,0,0,0">
                <w:txbxContent>
                  <w:p w14:paraId="4F54BCED" w14:textId="1FD38F01" w:rsidR="0012075A" w:rsidRPr="005A10AE" w:rsidRDefault="00866CAD" w:rsidP="004B33EC">
                    <w:pPr>
                      <w:spacing w:line="240" w:lineRule="auto"/>
                      <w:jc w:val="right"/>
                      <w:rPr>
                        <w:rFonts w:asciiTheme="minorHAnsi" w:hAnsiTheme="minorHAnsi"/>
                        <w:b/>
                        <w:bCs/>
                        <w:sz w:val="28"/>
                        <w:szCs w:val="28"/>
                      </w:rPr>
                    </w:pPr>
                    <w:r>
                      <w:rPr>
                        <w:rFonts w:asciiTheme="minorHAnsi" w:hAnsiTheme="minorHAnsi"/>
                        <w:b/>
                        <w:bCs/>
                        <w:sz w:val="28"/>
                        <w:szCs w:val="28"/>
                      </w:rPr>
                      <w:t>Organizational Effectiveness</w:t>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17F66A70" wp14:editId="635E153D">
              <wp:simplePos x="0" y="0"/>
              <wp:positionH relativeFrom="margin">
                <wp:posOffset>-10160</wp:posOffset>
              </wp:positionH>
              <wp:positionV relativeFrom="paragraph">
                <wp:posOffset>44564</wp:posOffset>
              </wp:positionV>
              <wp:extent cx="1344295" cy="395605"/>
              <wp:effectExtent l="0" t="0" r="27305" b="4445"/>
              <wp:wrapNone/>
              <wp:docPr id="2" name="Graphic 1"/>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328363" id="Graphic 1" o:spid="_x0000_s1026" style="position:absolute;margin-left:-.8pt;margin-top:3.5pt;width:105.85pt;height:31.15pt;z-index:251691008;mso-position-horizontal-relative:margin;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9E96" w14:textId="77777777" w:rsidR="0012075A" w:rsidRDefault="0012075A">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75pt;height:225.7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4.5pt;height:449.25pt" o:bullet="t">
        <v:imagedata r:id="rId3" o:title="Untitled-1"/>
      </v:shape>
    </w:pict>
  </w:numPicBullet>
  <w:numPicBullet w:numPicBulletId="3">
    <w:pict>
      <v:shape id="_x0000_i1029" type="#_x0000_t75" style="width:392.25pt;height:392.25pt" o:bullet="t">
        <v:imagedata r:id="rId4" o:title="Asset 1"/>
      </v:shape>
    </w:pict>
  </w:numPicBullet>
  <w:abstractNum w:abstractNumId="0" w15:restartNumberingAfterBreak="0">
    <w:nsid w:val="FFFFFF7C"/>
    <w:multiLevelType w:val="singleLevel"/>
    <w:tmpl w:val="637AC7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26D6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4EC2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F875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FE43A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E809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0274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8896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E8B0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4EF5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72D77"/>
    <w:multiLevelType w:val="hybridMultilevel"/>
    <w:tmpl w:val="C2F49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4F71CC"/>
    <w:multiLevelType w:val="multilevel"/>
    <w:tmpl w:val="51465480"/>
    <w:numStyleLink w:val="WRPbulletlist"/>
  </w:abstractNum>
  <w:abstractNum w:abstractNumId="12" w15:restartNumberingAfterBreak="0">
    <w:nsid w:val="072A0BC9"/>
    <w:multiLevelType w:val="hybridMultilevel"/>
    <w:tmpl w:val="9728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1B6D68"/>
    <w:multiLevelType w:val="hybridMultilevel"/>
    <w:tmpl w:val="AFEC6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4C6B6E"/>
    <w:multiLevelType w:val="multilevel"/>
    <w:tmpl w:val="51465480"/>
    <w:numStyleLink w:val="WRPbulletlist"/>
  </w:abstractNum>
  <w:abstractNum w:abstractNumId="15"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630E5"/>
    <w:multiLevelType w:val="hybridMultilevel"/>
    <w:tmpl w:val="9008F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A397613"/>
    <w:multiLevelType w:val="hybridMultilevel"/>
    <w:tmpl w:val="0CF2D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C600B3"/>
    <w:multiLevelType w:val="multilevel"/>
    <w:tmpl w:val="51465480"/>
    <w:numStyleLink w:val="WRPbulletlist"/>
  </w:abstractNum>
  <w:abstractNum w:abstractNumId="25"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6"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D44E91"/>
    <w:multiLevelType w:val="hybridMultilevel"/>
    <w:tmpl w:val="11A08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3664360"/>
    <w:multiLevelType w:val="multilevel"/>
    <w:tmpl w:val="CD42047E"/>
    <w:lvl w:ilvl="0">
      <w:start w:val="1"/>
      <w:numFmt w:val="decimal"/>
      <w:pStyle w:val="NumberedList"/>
      <w:lvlText w:val="%1."/>
      <w:lvlJc w:val="left"/>
      <w:pPr>
        <w:ind w:left="720" w:hanging="360"/>
      </w:pPr>
      <w:rPr>
        <w:rFonts w:hint="default"/>
        <w:b/>
        <w:i w:val="0"/>
        <w:color w:val="auto"/>
        <w:position w:val="0"/>
        <w:sz w:val="20"/>
      </w:rPr>
    </w:lvl>
    <w:lvl w:ilvl="1">
      <w:start w:val="1"/>
      <w:numFmt w:val="lowerLetter"/>
      <w:lvlText w:val="%2."/>
      <w:lvlJc w:val="left"/>
      <w:pPr>
        <w:ind w:left="1440" w:hanging="360"/>
      </w:pPr>
      <w:rPr>
        <w:rFonts w:hint="default"/>
      </w:rPr>
    </w:lvl>
    <w:lvl w:ilvl="2">
      <w:start w:val="1"/>
      <w:numFmt w:val="lowerRoman"/>
      <w:lvlText w:val="%3."/>
      <w:lvlJc w:val="right"/>
      <w:pPr>
        <w:ind w:left="1656" w:hanging="180"/>
      </w:pPr>
      <w:rPr>
        <w:rFonts w:hint="default"/>
      </w:rPr>
    </w:lvl>
    <w:lvl w:ilvl="3">
      <w:start w:val="1"/>
      <w:numFmt w:val="decimal"/>
      <w:lvlText w:val="%4."/>
      <w:lvlJc w:val="left"/>
      <w:pPr>
        <w:ind w:left="2376" w:hanging="360"/>
      </w:pPr>
      <w:rPr>
        <w:rFonts w:hint="default"/>
      </w:rPr>
    </w:lvl>
    <w:lvl w:ilvl="4">
      <w:start w:val="1"/>
      <w:numFmt w:val="lowerLetter"/>
      <w:lvlText w:val="%5."/>
      <w:lvlJc w:val="left"/>
      <w:pPr>
        <w:ind w:left="3096" w:hanging="360"/>
      </w:pPr>
      <w:rPr>
        <w:rFonts w:hint="default"/>
      </w:rPr>
    </w:lvl>
    <w:lvl w:ilvl="5">
      <w:start w:val="1"/>
      <w:numFmt w:val="lowerRoman"/>
      <w:lvlText w:val="%6."/>
      <w:lvlJc w:val="right"/>
      <w:pPr>
        <w:ind w:left="3816" w:hanging="180"/>
      </w:pPr>
      <w:rPr>
        <w:rFonts w:hint="default"/>
      </w:rPr>
    </w:lvl>
    <w:lvl w:ilvl="6">
      <w:start w:val="1"/>
      <w:numFmt w:val="decimal"/>
      <w:lvlText w:val="%7."/>
      <w:lvlJc w:val="left"/>
      <w:pPr>
        <w:ind w:left="4536" w:hanging="360"/>
      </w:pPr>
      <w:rPr>
        <w:rFonts w:hint="default"/>
      </w:rPr>
    </w:lvl>
    <w:lvl w:ilvl="7">
      <w:start w:val="1"/>
      <w:numFmt w:val="lowerLetter"/>
      <w:lvlText w:val="%8."/>
      <w:lvlJc w:val="left"/>
      <w:pPr>
        <w:ind w:left="5256" w:hanging="360"/>
      </w:pPr>
      <w:rPr>
        <w:rFonts w:hint="default"/>
      </w:rPr>
    </w:lvl>
    <w:lvl w:ilvl="8">
      <w:start w:val="1"/>
      <w:numFmt w:val="lowerRoman"/>
      <w:lvlText w:val="%9."/>
      <w:lvlJc w:val="right"/>
      <w:pPr>
        <w:ind w:left="5976" w:hanging="180"/>
      </w:pPr>
      <w:rPr>
        <w:rFonts w:hint="default"/>
      </w:rPr>
    </w:lvl>
  </w:abstractNum>
  <w:abstractNum w:abstractNumId="37"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9"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10532"/>
    <w:multiLevelType w:val="hybridMultilevel"/>
    <w:tmpl w:val="18F4D1AA"/>
    <w:lvl w:ilvl="0" w:tplc="D6C86C9E">
      <w:start w:val="1"/>
      <w:numFmt w:val="bullet"/>
      <w:pStyle w:val="TableText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56272945">
    <w:abstractNumId w:val="30"/>
  </w:num>
  <w:num w:numId="2" w16cid:durableId="1815247416">
    <w:abstractNumId w:val="16"/>
  </w:num>
  <w:num w:numId="3" w16cid:durableId="864832717">
    <w:abstractNumId w:val="27"/>
  </w:num>
  <w:num w:numId="4" w16cid:durableId="283780834">
    <w:abstractNumId w:val="24"/>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809635854">
    <w:abstractNumId w:val="23"/>
  </w:num>
  <w:num w:numId="6" w16cid:durableId="43140597">
    <w:abstractNumId w:val="15"/>
  </w:num>
  <w:num w:numId="7" w16cid:durableId="1358656297">
    <w:abstractNumId w:val="38"/>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22240151">
    <w:abstractNumId w:val="20"/>
  </w:num>
  <w:num w:numId="9" w16cid:durableId="586154435">
    <w:abstractNumId w:val="41"/>
  </w:num>
  <w:num w:numId="10" w16cid:durableId="588468771">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32268042">
    <w:abstractNumId w:val="37"/>
  </w:num>
  <w:num w:numId="12" w16cid:durableId="1484466247">
    <w:abstractNumId w:val="11"/>
  </w:num>
  <w:num w:numId="13" w16cid:durableId="461076966">
    <w:abstractNumId w:val="14"/>
  </w:num>
  <w:num w:numId="14" w16cid:durableId="550924877">
    <w:abstractNumId w:val="35"/>
  </w:num>
  <w:num w:numId="15" w16cid:durableId="1734743152">
    <w:abstractNumId w:val="34"/>
  </w:num>
  <w:num w:numId="16" w16cid:durableId="1498955270">
    <w:abstractNumId w:val="25"/>
  </w:num>
  <w:num w:numId="17" w16cid:durableId="1111972059">
    <w:abstractNumId w:val="32"/>
  </w:num>
  <w:num w:numId="18" w16cid:durableId="19455775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0942562">
    <w:abstractNumId w:val="33"/>
  </w:num>
  <w:num w:numId="20" w16cid:durableId="592275608">
    <w:abstractNumId w:val="19"/>
  </w:num>
  <w:num w:numId="21" w16cid:durableId="1666547621">
    <w:abstractNumId w:val="18"/>
  </w:num>
  <w:num w:numId="22" w16cid:durableId="231503249">
    <w:abstractNumId w:val="31"/>
  </w:num>
  <w:num w:numId="23" w16cid:durableId="1016881744">
    <w:abstractNumId w:val="28"/>
  </w:num>
  <w:num w:numId="24" w16cid:durableId="2088187867">
    <w:abstractNumId w:val="39"/>
  </w:num>
  <w:num w:numId="25" w16cid:durableId="1804688284">
    <w:abstractNumId w:val="26"/>
  </w:num>
  <w:num w:numId="26" w16cid:durableId="1538160146">
    <w:abstractNumId w:val="0"/>
  </w:num>
  <w:num w:numId="27" w16cid:durableId="628391357">
    <w:abstractNumId w:val="1"/>
  </w:num>
  <w:num w:numId="28" w16cid:durableId="1412309192">
    <w:abstractNumId w:val="2"/>
  </w:num>
  <w:num w:numId="29" w16cid:durableId="1648320884">
    <w:abstractNumId w:val="3"/>
  </w:num>
  <w:num w:numId="30" w16cid:durableId="242574317">
    <w:abstractNumId w:val="8"/>
  </w:num>
  <w:num w:numId="31" w16cid:durableId="81221294">
    <w:abstractNumId w:val="4"/>
  </w:num>
  <w:num w:numId="32" w16cid:durableId="1409419803">
    <w:abstractNumId w:val="5"/>
  </w:num>
  <w:num w:numId="33" w16cid:durableId="157616222">
    <w:abstractNumId w:val="6"/>
  </w:num>
  <w:num w:numId="34" w16cid:durableId="389576223">
    <w:abstractNumId w:val="7"/>
  </w:num>
  <w:num w:numId="35" w16cid:durableId="1611357611">
    <w:abstractNumId w:val="9"/>
  </w:num>
  <w:num w:numId="36" w16cid:durableId="1597329161">
    <w:abstractNumId w:val="36"/>
  </w:num>
  <w:num w:numId="37" w16cid:durableId="849567369">
    <w:abstractNumId w:val="40"/>
  </w:num>
  <w:num w:numId="38" w16cid:durableId="1332172936">
    <w:abstractNumId w:val="22"/>
  </w:num>
  <w:num w:numId="39" w16cid:durableId="1901134500">
    <w:abstractNumId w:val="10"/>
  </w:num>
  <w:num w:numId="40" w16cid:durableId="50467854">
    <w:abstractNumId w:val="12"/>
  </w:num>
  <w:num w:numId="41" w16cid:durableId="890767069">
    <w:abstractNumId w:val="13"/>
  </w:num>
  <w:num w:numId="42" w16cid:durableId="922841884">
    <w:abstractNumId w:val="29"/>
  </w:num>
  <w:num w:numId="43" w16cid:durableId="1123814564">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AD"/>
    <w:rsid w:val="0000284D"/>
    <w:rsid w:val="00003A3A"/>
    <w:rsid w:val="00007CEE"/>
    <w:rsid w:val="00011AB5"/>
    <w:rsid w:val="000130F7"/>
    <w:rsid w:val="00024148"/>
    <w:rsid w:val="00030FAF"/>
    <w:rsid w:val="00040A80"/>
    <w:rsid w:val="0004377D"/>
    <w:rsid w:val="0005159A"/>
    <w:rsid w:val="00056A8B"/>
    <w:rsid w:val="00064050"/>
    <w:rsid w:val="000B1215"/>
    <w:rsid w:val="000B1604"/>
    <w:rsid w:val="000B2187"/>
    <w:rsid w:val="000B42DB"/>
    <w:rsid w:val="000C06A6"/>
    <w:rsid w:val="000C3E88"/>
    <w:rsid w:val="000C607A"/>
    <w:rsid w:val="000D1A7D"/>
    <w:rsid w:val="000D2C4C"/>
    <w:rsid w:val="000D36F8"/>
    <w:rsid w:val="000D3AD4"/>
    <w:rsid w:val="000D6D7F"/>
    <w:rsid w:val="000D6FBA"/>
    <w:rsid w:val="000E1D58"/>
    <w:rsid w:val="000E1DC9"/>
    <w:rsid w:val="000E4E2B"/>
    <w:rsid w:val="000E6685"/>
    <w:rsid w:val="000F0238"/>
    <w:rsid w:val="000F02E2"/>
    <w:rsid w:val="000F3C48"/>
    <w:rsid w:val="0010058A"/>
    <w:rsid w:val="00110E64"/>
    <w:rsid w:val="00111BB6"/>
    <w:rsid w:val="0012066D"/>
    <w:rsid w:val="0012075A"/>
    <w:rsid w:val="00122FC1"/>
    <w:rsid w:val="00124D6D"/>
    <w:rsid w:val="00124F28"/>
    <w:rsid w:val="00140B7F"/>
    <w:rsid w:val="001423D0"/>
    <w:rsid w:val="00150C82"/>
    <w:rsid w:val="001556EA"/>
    <w:rsid w:val="00164E03"/>
    <w:rsid w:val="00166430"/>
    <w:rsid w:val="0016707E"/>
    <w:rsid w:val="0017348D"/>
    <w:rsid w:val="001755DF"/>
    <w:rsid w:val="00181622"/>
    <w:rsid w:val="00187123"/>
    <w:rsid w:val="00192029"/>
    <w:rsid w:val="001A30DC"/>
    <w:rsid w:val="001A5429"/>
    <w:rsid w:val="001A6CE6"/>
    <w:rsid w:val="001B0133"/>
    <w:rsid w:val="001B07AC"/>
    <w:rsid w:val="001B4A26"/>
    <w:rsid w:val="001B5D9D"/>
    <w:rsid w:val="001C1B7A"/>
    <w:rsid w:val="001C2196"/>
    <w:rsid w:val="001C4083"/>
    <w:rsid w:val="001C4306"/>
    <w:rsid w:val="001C65BB"/>
    <w:rsid w:val="001D0607"/>
    <w:rsid w:val="001D083A"/>
    <w:rsid w:val="001D6230"/>
    <w:rsid w:val="001D75B7"/>
    <w:rsid w:val="001F229C"/>
    <w:rsid w:val="00200BAA"/>
    <w:rsid w:val="002059A5"/>
    <w:rsid w:val="002137DC"/>
    <w:rsid w:val="00224ADF"/>
    <w:rsid w:val="00234C19"/>
    <w:rsid w:val="002410C4"/>
    <w:rsid w:val="00250D27"/>
    <w:rsid w:val="0027112B"/>
    <w:rsid w:val="00275355"/>
    <w:rsid w:val="00275818"/>
    <w:rsid w:val="00285D53"/>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53BC"/>
    <w:rsid w:val="00340544"/>
    <w:rsid w:val="00345509"/>
    <w:rsid w:val="00346354"/>
    <w:rsid w:val="0035397C"/>
    <w:rsid w:val="00360069"/>
    <w:rsid w:val="00360209"/>
    <w:rsid w:val="00361677"/>
    <w:rsid w:val="003621B8"/>
    <w:rsid w:val="00373055"/>
    <w:rsid w:val="003907EB"/>
    <w:rsid w:val="00391FF0"/>
    <w:rsid w:val="00392630"/>
    <w:rsid w:val="003944A8"/>
    <w:rsid w:val="00395024"/>
    <w:rsid w:val="003A76BD"/>
    <w:rsid w:val="003A7A3C"/>
    <w:rsid w:val="003B711A"/>
    <w:rsid w:val="003C5A5F"/>
    <w:rsid w:val="003D1359"/>
    <w:rsid w:val="003D46D7"/>
    <w:rsid w:val="003D7361"/>
    <w:rsid w:val="003F5DC2"/>
    <w:rsid w:val="0040067E"/>
    <w:rsid w:val="00400C1C"/>
    <w:rsid w:val="004062ED"/>
    <w:rsid w:val="0041078C"/>
    <w:rsid w:val="00420687"/>
    <w:rsid w:val="00436098"/>
    <w:rsid w:val="00436A7F"/>
    <w:rsid w:val="00437F45"/>
    <w:rsid w:val="00444625"/>
    <w:rsid w:val="00471717"/>
    <w:rsid w:val="004728F5"/>
    <w:rsid w:val="00486CAE"/>
    <w:rsid w:val="004B33EC"/>
    <w:rsid w:val="004B36EC"/>
    <w:rsid w:val="004B7557"/>
    <w:rsid w:val="004C32AE"/>
    <w:rsid w:val="004C3DB5"/>
    <w:rsid w:val="004C4C72"/>
    <w:rsid w:val="004C6413"/>
    <w:rsid w:val="004E3AF8"/>
    <w:rsid w:val="004E6E12"/>
    <w:rsid w:val="004F1E84"/>
    <w:rsid w:val="004F5128"/>
    <w:rsid w:val="004F6F63"/>
    <w:rsid w:val="0050062A"/>
    <w:rsid w:val="00512804"/>
    <w:rsid w:val="00512F4F"/>
    <w:rsid w:val="00516F42"/>
    <w:rsid w:val="00522735"/>
    <w:rsid w:val="00522CC8"/>
    <w:rsid w:val="00531933"/>
    <w:rsid w:val="005324DB"/>
    <w:rsid w:val="00532CE9"/>
    <w:rsid w:val="005404CB"/>
    <w:rsid w:val="00541582"/>
    <w:rsid w:val="005445EB"/>
    <w:rsid w:val="0054717B"/>
    <w:rsid w:val="00550154"/>
    <w:rsid w:val="00550A6C"/>
    <w:rsid w:val="00551D89"/>
    <w:rsid w:val="005550EB"/>
    <w:rsid w:val="005566AE"/>
    <w:rsid w:val="00560FC8"/>
    <w:rsid w:val="00563FEB"/>
    <w:rsid w:val="00574863"/>
    <w:rsid w:val="00576D2D"/>
    <w:rsid w:val="00577A5C"/>
    <w:rsid w:val="005809FA"/>
    <w:rsid w:val="00583D34"/>
    <w:rsid w:val="00584127"/>
    <w:rsid w:val="005905BB"/>
    <w:rsid w:val="005A10AE"/>
    <w:rsid w:val="005A2EA4"/>
    <w:rsid w:val="005A4AFA"/>
    <w:rsid w:val="005A51C8"/>
    <w:rsid w:val="005B67AA"/>
    <w:rsid w:val="005C33EC"/>
    <w:rsid w:val="005D5186"/>
    <w:rsid w:val="005D5416"/>
    <w:rsid w:val="005D6104"/>
    <w:rsid w:val="005E25BA"/>
    <w:rsid w:val="005E7C00"/>
    <w:rsid w:val="005E7D78"/>
    <w:rsid w:val="005F3228"/>
    <w:rsid w:val="006064B0"/>
    <w:rsid w:val="00612F3F"/>
    <w:rsid w:val="006158EF"/>
    <w:rsid w:val="00620652"/>
    <w:rsid w:val="00621022"/>
    <w:rsid w:val="006223B5"/>
    <w:rsid w:val="00624CA5"/>
    <w:rsid w:val="0063257D"/>
    <w:rsid w:val="00636CFE"/>
    <w:rsid w:val="00640C76"/>
    <w:rsid w:val="00643546"/>
    <w:rsid w:val="006442DB"/>
    <w:rsid w:val="00647577"/>
    <w:rsid w:val="0065109C"/>
    <w:rsid w:val="00651281"/>
    <w:rsid w:val="00656AE6"/>
    <w:rsid w:val="00662C73"/>
    <w:rsid w:val="006642CC"/>
    <w:rsid w:val="00675E03"/>
    <w:rsid w:val="006768A8"/>
    <w:rsid w:val="00676C1D"/>
    <w:rsid w:val="00677783"/>
    <w:rsid w:val="00681491"/>
    <w:rsid w:val="00690E90"/>
    <w:rsid w:val="00693662"/>
    <w:rsid w:val="00694A03"/>
    <w:rsid w:val="00697A8B"/>
    <w:rsid w:val="006A5312"/>
    <w:rsid w:val="006B1623"/>
    <w:rsid w:val="006B1B23"/>
    <w:rsid w:val="006B62F7"/>
    <w:rsid w:val="006B68CB"/>
    <w:rsid w:val="006B785B"/>
    <w:rsid w:val="006C3504"/>
    <w:rsid w:val="006D30DB"/>
    <w:rsid w:val="006D442A"/>
    <w:rsid w:val="006D7CA3"/>
    <w:rsid w:val="006E197B"/>
    <w:rsid w:val="006E3853"/>
    <w:rsid w:val="006E7844"/>
    <w:rsid w:val="006F12DD"/>
    <w:rsid w:val="006F5867"/>
    <w:rsid w:val="006F6969"/>
    <w:rsid w:val="00707E9E"/>
    <w:rsid w:val="007106AC"/>
    <w:rsid w:val="007131AA"/>
    <w:rsid w:val="00720F8A"/>
    <w:rsid w:val="00723AC7"/>
    <w:rsid w:val="00723C19"/>
    <w:rsid w:val="00725E33"/>
    <w:rsid w:val="00731B0D"/>
    <w:rsid w:val="00735666"/>
    <w:rsid w:val="0073713F"/>
    <w:rsid w:val="00742404"/>
    <w:rsid w:val="00743E44"/>
    <w:rsid w:val="00744945"/>
    <w:rsid w:val="00747801"/>
    <w:rsid w:val="00752D2E"/>
    <w:rsid w:val="00772BC2"/>
    <w:rsid w:val="00782F2B"/>
    <w:rsid w:val="00792DEA"/>
    <w:rsid w:val="007965B9"/>
    <w:rsid w:val="007A11EA"/>
    <w:rsid w:val="007A6564"/>
    <w:rsid w:val="007C2DDD"/>
    <w:rsid w:val="007C3576"/>
    <w:rsid w:val="007C5932"/>
    <w:rsid w:val="007D2DF3"/>
    <w:rsid w:val="007D4DC8"/>
    <w:rsid w:val="007D5452"/>
    <w:rsid w:val="007E1240"/>
    <w:rsid w:val="0080356A"/>
    <w:rsid w:val="00806F5F"/>
    <w:rsid w:val="008122B9"/>
    <w:rsid w:val="008258C8"/>
    <w:rsid w:val="00825D7D"/>
    <w:rsid w:val="00833BB0"/>
    <w:rsid w:val="00834FA0"/>
    <w:rsid w:val="00843055"/>
    <w:rsid w:val="00850451"/>
    <w:rsid w:val="00854DC0"/>
    <w:rsid w:val="00855AC3"/>
    <w:rsid w:val="00866CAD"/>
    <w:rsid w:val="008726CB"/>
    <w:rsid w:val="00873CBB"/>
    <w:rsid w:val="008759A3"/>
    <w:rsid w:val="00877C25"/>
    <w:rsid w:val="00891E59"/>
    <w:rsid w:val="008A7C9B"/>
    <w:rsid w:val="008B293B"/>
    <w:rsid w:val="008C408E"/>
    <w:rsid w:val="008C6295"/>
    <w:rsid w:val="008C79E0"/>
    <w:rsid w:val="008F69FD"/>
    <w:rsid w:val="00903CCD"/>
    <w:rsid w:val="0094017F"/>
    <w:rsid w:val="00946881"/>
    <w:rsid w:val="00947E5E"/>
    <w:rsid w:val="009503EE"/>
    <w:rsid w:val="00951A99"/>
    <w:rsid w:val="00952FCB"/>
    <w:rsid w:val="009563F7"/>
    <w:rsid w:val="00963935"/>
    <w:rsid w:val="0096632B"/>
    <w:rsid w:val="009666AC"/>
    <w:rsid w:val="009703BD"/>
    <w:rsid w:val="00974EDA"/>
    <w:rsid w:val="00984342"/>
    <w:rsid w:val="009862F1"/>
    <w:rsid w:val="00993362"/>
    <w:rsid w:val="009964C2"/>
    <w:rsid w:val="009968BD"/>
    <w:rsid w:val="009A763A"/>
    <w:rsid w:val="009B3535"/>
    <w:rsid w:val="009B3A36"/>
    <w:rsid w:val="009C2413"/>
    <w:rsid w:val="009C4644"/>
    <w:rsid w:val="009C6F3E"/>
    <w:rsid w:val="009D0EFF"/>
    <w:rsid w:val="009D31F2"/>
    <w:rsid w:val="009D65A8"/>
    <w:rsid w:val="009D6708"/>
    <w:rsid w:val="009F0981"/>
    <w:rsid w:val="009F45CA"/>
    <w:rsid w:val="00A05CAD"/>
    <w:rsid w:val="00A06CD0"/>
    <w:rsid w:val="00A07C6B"/>
    <w:rsid w:val="00A12203"/>
    <w:rsid w:val="00A1762C"/>
    <w:rsid w:val="00A210B8"/>
    <w:rsid w:val="00A337E4"/>
    <w:rsid w:val="00A364F1"/>
    <w:rsid w:val="00A40FDC"/>
    <w:rsid w:val="00A41A85"/>
    <w:rsid w:val="00A47C3A"/>
    <w:rsid w:val="00A53861"/>
    <w:rsid w:val="00A538C7"/>
    <w:rsid w:val="00A615C9"/>
    <w:rsid w:val="00A622F1"/>
    <w:rsid w:val="00A62FFC"/>
    <w:rsid w:val="00A701D8"/>
    <w:rsid w:val="00A71192"/>
    <w:rsid w:val="00A83836"/>
    <w:rsid w:val="00A842EE"/>
    <w:rsid w:val="00A84A23"/>
    <w:rsid w:val="00A8626A"/>
    <w:rsid w:val="00A92DAB"/>
    <w:rsid w:val="00AB0851"/>
    <w:rsid w:val="00AB358A"/>
    <w:rsid w:val="00AC2081"/>
    <w:rsid w:val="00AD43C4"/>
    <w:rsid w:val="00AE119A"/>
    <w:rsid w:val="00AE1A25"/>
    <w:rsid w:val="00AE382F"/>
    <w:rsid w:val="00AE3DB1"/>
    <w:rsid w:val="00AE7FB4"/>
    <w:rsid w:val="00AF2C68"/>
    <w:rsid w:val="00AF759B"/>
    <w:rsid w:val="00B07C05"/>
    <w:rsid w:val="00B13876"/>
    <w:rsid w:val="00B13CB9"/>
    <w:rsid w:val="00B17B5A"/>
    <w:rsid w:val="00B2574D"/>
    <w:rsid w:val="00B26624"/>
    <w:rsid w:val="00B27036"/>
    <w:rsid w:val="00B367E9"/>
    <w:rsid w:val="00B503BA"/>
    <w:rsid w:val="00B6259F"/>
    <w:rsid w:val="00B62AD9"/>
    <w:rsid w:val="00B73D77"/>
    <w:rsid w:val="00B75D20"/>
    <w:rsid w:val="00B873A3"/>
    <w:rsid w:val="00BA5755"/>
    <w:rsid w:val="00BA5764"/>
    <w:rsid w:val="00BA5787"/>
    <w:rsid w:val="00BA640A"/>
    <w:rsid w:val="00BA776E"/>
    <w:rsid w:val="00BC1C65"/>
    <w:rsid w:val="00BC2F5E"/>
    <w:rsid w:val="00BC7926"/>
    <w:rsid w:val="00BC7D6D"/>
    <w:rsid w:val="00BD2785"/>
    <w:rsid w:val="00BD3EFA"/>
    <w:rsid w:val="00BD679E"/>
    <w:rsid w:val="00BE0454"/>
    <w:rsid w:val="00BE3D8B"/>
    <w:rsid w:val="00BE7A5E"/>
    <w:rsid w:val="00C03C4A"/>
    <w:rsid w:val="00C222DD"/>
    <w:rsid w:val="00C279EE"/>
    <w:rsid w:val="00C307BF"/>
    <w:rsid w:val="00C30ED4"/>
    <w:rsid w:val="00C32669"/>
    <w:rsid w:val="00C40B4B"/>
    <w:rsid w:val="00C419A9"/>
    <w:rsid w:val="00C4556C"/>
    <w:rsid w:val="00C50962"/>
    <w:rsid w:val="00C50BD6"/>
    <w:rsid w:val="00C50FBD"/>
    <w:rsid w:val="00C55AB5"/>
    <w:rsid w:val="00C562FA"/>
    <w:rsid w:val="00C67579"/>
    <w:rsid w:val="00C67634"/>
    <w:rsid w:val="00C6793E"/>
    <w:rsid w:val="00C70288"/>
    <w:rsid w:val="00C7294D"/>
    <w:rsid w:val="00C76D1D"/>
    <w:rsid w:val="00C806AD"/>
    <w:rsid w:val="00C84353"/>
    <w:rsid w:val="00C84A27"/>
    <w:rsid w:val="00C91FBB"/>
    <w:rsid w:val="00C9583E"/>
    <w:rsid w:val="00C97BD1"/>
    <w:rsid w:val="00CA0EAF"/>
    <w:rsid w:val="00CA12E7"/>
    <w:rsid w:val="00CB3004"/>
    <w:rsid w:val="00CB58D3"/>
    <w:rsid w:val="00CC5052"/>
    <w:rsid w:val="00CD0764"/>
    <w:rsid w:val="00CD222B"/>
    <w:rsid w:val="00CE1FAD"/>
    <w:rsid w:val="00CE6F6B"/>
    <w:rsid w:val="00CF18A3"/>
    <w:rsid w:val="00D03633"/>
    <w:rsid w:val="00D03E69"/>
    <w:rsid w:val="00D14076"/>
    <w:rsid w:val="00D165FF"/>
    <w:rsid w:val="00D16B6C"/>
    <w:rsid w:val="00D20793"/>
    <w:rsid w:val="00D20EC6"/>
    <w:rsid w:val="00D25E65"/>
    <w:rsid w:val="00D265C2"/>
    <w:rsid w:val="00D274C6"/>
    <w:rsid w:val="00D33470"/>
    <w:rsid w:val="00D36B4F"/>
    <w:rsid w:val="00D37738"/>
    <w:rsid w:val="00D43FC4"/>
    <w:rsid w:val="00D441A6"/>
    <w:rsid w:val="00D4462D"/>
    <w:rsid w:val="00D450DE"/>
    <w:rsid w:val="00D47A1C"/>
    <w:rsid w:val="00D504C8"/>
    <w:rsid w:val="00D507C5"/>
    <w:rsid w:val="00D52F22"/>
    <w:rsid w:val="00D54D95"/>
    <w:rsid w:val="00D554FA"/>
    <w:rsid w:val="00D627FE"/>
    <w:rsid w:val="00D63A14"/>
    <w:rsid w:val="00D64B6C"/>
    <w:rsid w:val="00D71C47"/>
    <w:rsid w:val="00D773FC"/>
    <w:rsid w:val="00D848E0"/>
    <w:rsid w:val="00D86708"/>
    <w:rsid w:val="00D936DE"/>
    <w:rsid w:val="00DA661E"/>
    <w:rsid w:val="00DB73C9"/>
    <w:rsid w:val="00DC4590"/>
    <w:rsid w:val="00DE00CF"/>
    <w:rsid w:val="00DE1589"/>
    <w:rsid w:val="00DE33A3"/>
    <w:rsid w:val="00DE4236"/>
    <w:rsid w:val="00DE5288"/>
    <w:rsid w:val="00DF4164"/>
    <w:rsid w:val="00DF4191"/>
    <w:rsid w:val="00DF74E0"/>
    <w:rsid w:val="00E16C44"/>
    <w:rsid w:val="00E21AED"/>
    <w:rsid w:val="00E2267E"/>
    <w:rsid w:val="00E36ECF"/>
    <w:rsid w:val="00E437C6"/>
    <w:rsid w:val="00E46FE8"/>
    <w:rsid w:val="00E50F8A"/>
    <w:rsid w:val="00E53A18"/>
    <w:rsid w:val="00E57773"/>
    <w:rsid w:val="00E712E3"/>
    <w:rsid w:val="00E76825"/>
    <w:rsid w:val="00E77B3F"/>
    <w:rsid w:val="00E844B2"/>
    <w:rsid w:val="00E87934"/>
    <w:rsid w:val="00E9052C"/>
    <w:rsid w:val="00EA7CBC"/>
    <w:rsid w:val="00EB3BE1"/>
    <w:rsid w:val="00EB56A9"/>
    <w:rsid w:val="00EC4E45"/>
    <w:rsid w:val="00ED206D"/>
    <w:rsid w:val="00ED7FFA"/>
    <w:rsid w:val="00EE4DEB"/>
    <w:rsid w:val="00EF2104"/>
    <w:rsid w:val="00EF23E7"/>
    <w:rsid w:val="00EF38A1"/>
    <w:rsid w:val="00EF45F3"/>
    <w:rsid w:val="00F0007C"/>
    <w:rsid w:val="00F0239A"/>
    <w:rsid w:val="00F066B4"/>
    <w:rsid w:val="00F07FC8"/>
    <w:rsid w:val="00F1432F"/>
    <w:rsid w:val="00F2052D"/>
    <w:rsid w:val="00F25CD8"/>
    <w:rsid w:val="00F25F8C"/>
    <w:rsid w:val="00F34569"/>
    <w:rsid w:val="00F3706E"/>
    <w:rsid w:val="00F42904"/>
    <w:rsid w:val="00F61A80"/>
    <w:rsid w:val="00F652BC"/>
    <w:rsid w:val="00F741B5"/>
    <w:rsid w:val="00F74AE8"/>
    <w:rsid w:val="00F75CE9"/>
    <w:rsid w:val="00F85D85"/>
    <w:rsid w:val="00F861F5"/>
    <w:rsid w:val="00F953A7"/>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FFAA9A"/>
  <w15:chartTrackingRefBased/>
  <w15:docId w15:val="{D7BC4116-5B53-4DA0-A8F2-34CE2054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B27036"/>
    <w:pPr>
      <w:spacing w:before="240"/>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B27036"/>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772BC2"/>
    <w:pPr>
      <w:spacing w:line="1440" w:lineRule="exact"/>
    </w:pPr>
    <w:rPr>
      <w:rFonts w:ascii="Antonio" w:hAnsi="Antonio"/>
      <w:b/>
      <w:bCs/>
      <w:sz w:val="132"/>
      <w:szCs w:val="132"/>
    </w:rPr>
  </w:style>
  <w:style w:type="character" w:customStyle="1" w:styleId="DOCUMENTTITLEChar">
    <w:name w:val="DOCUMENT TITLE Char"/>
    <w:basedOn w:val="DefaultParagraphFont"/>
    <w:link w:val="DOCUMENTTITLE"/>
    <w:rsid w:val="00772BC2"/>
    <w:rPr>
      <w:rFonts w:ascii="Antonio" w:hAnsi="Antonio"/>
      <w:b/>
      <w:bCs/>
      <w:sz w:val="132"/>
      <w:szCs w:val="132"/>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A2EA4"/>
    <w:pPr>
      <w:spacing w:after="240" w:line="800" w:lineRule="exact"/>
      <w:contextualSpacing/>
      <w:jc w:val="left"/>
    </w:pPr>
    <w:rPr>
      <w:rFonts w:ascii="Antonio" w:hAnsi="Antonio"/>
      <w:b/>
      <w:bCs/>
      <w:sz w:val="72"/>
      <w:szCs w:val="72"/>
    </w:rPr>
  </w:style>
  <w:style w:type="character" w:customStyle="1" w:styleId="TitleChar">
    <w:name w:val="Title Char"/>
    <w:aliases w:val="Page Title Char"/>
    <w:basedOn w:val="DefaultParagraphFont"/>
    <w:link w:val="Title"/>
    <w:uiPriority w:val="10"/>
    <w:rsid w:val="005A2EA4"/>
    <w:rPr>
      <w:rFonts w:ascii="Antonio" w:hAnsi="Antonio"/>
      <w:b/>
      <w:bCs/>
      <w:sz w:val="72"/>
      <w:szCs w:val="72"/>
    </w:rPr>
  </w:style>
  <w:style w:type="paragraph" w:customStyle="1" w:styleId="CoverPageDescription">
    <w:name w:val="Cover Page Description"/>
    <w:basedOn w:val="Normal"/>
    <w:qFormat/>
    <w:rsid w:val="00C279EE"/>
    <w:pPr>
      <w:spacing w:line="480" w:lineRule="exact"/>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NumberedList">
    <w:name w:val="Numbered List"/>
    <w:basedOn w:val="BulletedList"/>
    <w:qFormat/>
    <w:rsid w:val="005A2EA4"/>
    <w:pPr>
      <w:numPr>
        <w:numId w:val="36"/>
      </w:numPr>
    </w:pPr>
  </w:style>
  <w:style w:type="paragraph" w:customStyle="1" w:styleId="TableText0">
    <w:name w:val="Table Text"/>
    <w:basedOn w:val="Normal"/>
    <w:qFormat/>
    <w:rsid w:val="00866CAD"/>
    <w:pPr>
      <w:spacing w:before="60" w:after="60" w:line="240" w:lineRule="auto"/>
      <w:jc w:val="left"/>
    </w:pPr>
    <w:rPr>
      <w:rFonts w:asciiTheme="minorHAnsi" w:eastAsia="Times New Roman" w:hAnsiTheme="minorHAnsi"/>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customStyle="1" w:styleId="TableTextListBullet">
    <w:name w:val="Table Text List Bullet"/>
    <w:basedOn w:val="TableText0"/>
    <w:qFormat/>
    <w:rsid w:val="00866CAD"/>
    <w:pPr>
      <w:numPr>
        <w:numId w:val="37"/>
      </w:numPr>
      <w:spacing w:before="0" w:after="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whit\OneDrive%20-%20University%20of%20Iowa\archive\Documents\templates\IOWA-WordTemplate-NoCover.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IOWA-WordTemplate-NoCover</Template>
  <TotalTime>1</TotalTime>
  <Pages>2</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Scott G</dc:creator>
  <cp:keywords/>
  <dc:description/>
  <cp:lastModifiedBy>Morris, Kirsten A</cp:lastModifiedBy>
  <cp:revision>2</cp:revision>
  <cp:lastPrinted>2021-01-18T03:13:00Z</cp:lastPrinted>
  <dcterms:created xsi:type="dcterms:W3CDTF">2026-02-17T19:31:00Z</dcterms:created>
  <dcterms:modified xsi:type="dcterms:W3CDTF">2026-02-17T19:31:00Z</dcterms:modified>
  <cp:contentStatus/>
</cp:coreProperties>
</file>